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2600" w:rsidRDefault="00562600" w:rsidP="005F2AE4">
      <w:pPr>
        <w:keepNext/>
        <w:keepLines/>
        <w:spacing w:after="0" w:line="240" w:lineRule="auto"/>
        <w:ind w:left="10620" w:firstLine="708"/>
        <w:jc w:val="both"/>
        <w:outlineLvl w:val="1"/>
        <w:rPr>
          <w:rFonts w:ascii="Times New Roman" w:eastAsia="Arial Unicode MS" w:hAnsi="Times New Roman"/>
          <w:sz w:val="28"/>
          <w:szCs w:val="28"/>
          <w:lang w:val="ru-RU" w:eastAsia="ru-RU"/>
        </w:rPr>
      </w:pPr>
      <w:r>
        <w:rPr>
          <w:rFonts w:ascii="Times New Roman" w:eastAsia="Arial Unicode MS" w:hAnsi="Times New Roman"/>
          <w:sz w:val="28"/>
          <w:szCs w:val="28"/>
          <w:lang w:val="ru-RU" w:eastAsia="ru-RU"/>
        </w:rPr>
        <w:t xml:space="preserve">Голові Луцької районної </w:t>
      </w:r>
    </w:p>
    <w:p w:rsidR="00562600" w:rsidRDefault="00562600" w:rsidP="005F2AE4">
      <w:pPr>
        <w:keepNext/>
        <w:keepLines/>
        <w:spacing w:after="0" w:line="240" w:lineRule="auto"/>
        <w:ind w:left="10620" w:firstLine="708"/>
        <w:jc w:val="both"/>
        <w:outlineLvl w:val="1"/>
        <w:rPr>
          <w:rFonts w:ascii="Times New Roman" w:eastAsia="Arial Unicode MS" w:hAnsi="Times New Roman"/>
          <w:b/>
          <w:sz w:val="28"/>
          <w:szCs w:val="28"/>
          <w:u w:val="single"/>
          <w:lang w:val="ru-RU" w:eastAsia="ru-RU"/>
        </w:rPr>
      </w:pPr>
      <w:r>
        <w:rPr>
          <w:rFonts w:ascii="Times New Roman" w:eastAsia="Arial Unicode MS" w:hAnsi="Times New Roman"/>
          <w:sz w:val="28"/>
          <w:szCs w:val="28"/>
          <w:lang w:val="ru-RU" w:eastAsia="ru-RU"/>
        </w:rPr>
        <w:t>державної адміністрації</w:t>
      </w:r>
    </w:p>
    <w:p w:rsidR="00562600" w:rsidRDefault="00562600" w:rsidP="005F2AE4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</w:p>
    <w:p w:rsidR="00562600" w:rsidRDefault="00562600" w:rsidP="005F2AE4">
      <w:pPr>
        <w:keepNext/>
        <w:keepLines/>
        <w:spacing w:after="0" w:line="240" w:lineRule="auto"/>
        <w:jc w:val="both"/>
        <w:outlineLvl w:val="1"/>
        <w:rPr>
          <w:rFonts w:ascii="Times New Roman" w:eastAsia="Arial Unicode MS" w:hAnsi="Times New Roman"/>
          <w:sz w:val="28"/>
          <w:szCs w:val="28"/>
          <w:lang w:val="ru-RU" w:eastAsia="ru-RU"/>
        </w:rPr>
      </w:pP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  <w:t>Копії</w:t>
      </w:r>
    </w:p>
    <w:p w:rsidR="00562600" w:rsidRDefault="00562600" w:rsidP="005F2AE4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  <w:t>першому заступникові,</w:t>
      </w:r>
    </w:p>
    <w:p w:rsidR="00562600" w:rsidRDefault="00562600" w:rsidP="005F2AE4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  <w:t>заступникові голови,</w:t>
      </w:r>
    </w:p>
    <w:p w:rsidR="00562600" w:rsidRDefault="00562600" w:rsidP="005F2AE4">
      <w:pPr>
        <w:spacing w:after="0" w:line="240" w:lineRule="auto"/>
        <w:ind w:left="10620" w:firstLine="708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>керівникові апарату</w:t>
      </w:r>
    </w:p>
    <w:p w:rsidR="00562600" w:rsidRDefault="00562600" w:rsidP="005F2AE4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  <w:t>райдержадміністрації</w:t>
      </w:r>
    </w:p>
    <w:p w:rsidR="00562600" w:rsidRDefault="00562600" w:rsidP="005F2AE4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</w:p>
    <w:p w:rsidR="00562600" w:rsidRDefault="00562600" w:rsidP="005F2AE4">
      <w:pPr>
        <w:keepNext/>
        <w:keepLines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</w:p>
    <w:p w:rsidR="00562600" w:rsidRDefault="00562600" w:rsidP="005F2AE4">
      <w:pPr>
        <w:keepNext/>
        <w:keepLines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/>
          <w:sz w:val="28"/>
          <w:szCs w:val="28"/>
          <w:lang w:eastAsia="ru-RU"/>
        </w:rPr>
        <w:t xml:space="preserve">АНАЛІЗ ВИКОНАННЯ ПЛАНУ РОБОТИ </w:t>
      </w:r>
    </w:p>
    <w:p w:rsidR="00562600" w:rsidRDefault="00562600" w:rsidP="005F2AE4">
      <w:pPr>
        <w:keepNext/>
        <w:spacing w:after="0" w:line="240" w:lineRule="auto"/>
        <w:jc w:val="center"/>
        <w:outlineLvl w:val="5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Луцької районної державної адміністрації Волинської області</w:t>
      </w:r>
    </w:p>
    <w:p w:rsidR="00562600" w:rsidRDefault="00562600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 ІІ квартал 2018 року</w:t>
      </w:r>
    </w:p>
    <w:p w:rsidR="00562600" w:rsidRDefault="00562600" w:rsidP="005F2AE4">
      <w:pPr>
        <w:keepNext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u w:val="single"/>
          <w:lang w:eastAsia="ru-RU"/>
        </w:rPr>
      </w:pPr>
    </w:p>
    <w:p w:rsidR="00562600" w:rsidRDefault="00562600" w:rsidP="005F2AE4">
      <w:pPr>
        <w:keepNext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/>
          <w:sz w:val="28"/>
          <w:szCs w:val="28"/>
          <w:lang w:eastAsia="ru-RU"/>
        </w:rPr>
        <w:t>І. Перелік основних питань для розгляду на засіданні колегії райдержадміністрації</w:t>
      </w:r>
    </w:p>
    <w:p w:rsidR="00562600" w:rsidRPr="00DE210F" w:rsidRDefault="00562600" w:rsidP="005F2AE4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6239"/>
        <w:gridCol w:w="1701"/>
        <w:gridCol w:w="2978"/>
        <w:gridCol w:w="3966"/>
      </w:tblGrid>
      <w:tr w:rsidR="00562600" w:rsidRPr="00D6241F" w:rsidTr="00E505AC">
        <w:trPr>
          <w:cantSplit/>
          <w:trHeight w:val="981"/>
        </w:trPr>
        <w:tc>
          <w:tcPr>
            <w:tcW w:w="62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2600" w:rsidRPr="00D6241F" w:rsidRDefault="0056260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Зміст заходу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2600" w:rsidRPr="00D6241F" w:rsidRDefault="0056260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2600" w:rsidRPr="00D6241F" w:rsidRDefault="00562600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62600" w:rsidRPr="00D6241F" w:rsidRDefault="00562600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562600" w:rsidRPr="00D6241F" w:rsidTr="007333B9">
        <w:trPr>
          <w:trHeight w:val="650"/>
        </w:trPr>
        <w:tc>
          <w:tcPr>
            <w:tcW w:w="62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Default="00562600" w:rsidP="0083524F">
            <w:pPr>
              <w:pStyle w:val="BodyText3"/>
              <w:widowControl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Про хід виконання </w:t>
            </w:r>
            <w:r>
              <w:rPr>
                <w:sz w:val="28"/>
                <w:szCs w:val="28"/>
              </w:rPr>
              <w:t xml:space="preserve">Програми економічного та соціального розвитку району </w:t>
            </w:r>
            <w:bookmarkStart w:id="0" w:name="OLE_LINK184"/>
            <w:r>
              <w:rPr>
                <w:sz w:val="28"/>
                <w:szCs w:val="28"/>
              </w:rPr>
              <w:t>на 2018 рік</w:t>
            </w:r>
            <w:bookmarkEnd w:id="0"/>
            <w:r>
              <w:rPr>
                <w:sz w:val="28"/>
                <w:szCs w:val="28"/>
              </w:rPr>
              <w:t xml:space="preserve"> </w:t>
            </w:r>
            <w:r>
              <w:rPr>
                <w:bCs/>
                <w:sz w:val="28"/>
                <w:szCs w:val="28"/>
              </w:rPr>
              <w:t>за підсумками І кварталу 2018 року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42446" w:rsidRDefault="00562600" w:rsidP="0083524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42446">
              <w:rPr>
                <w:rFonts w:ascii="Times New Roman" w:hAnsi="Times New Roman"/>
                <w:bCs/>
                <w:sz w:val="28"/>
                <w:szCs w:val="28"/>
              </w:rPr>
              <w:t>квітень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42446" w:rsidRDefault="00562600" w:rsidP="00D42446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42446">
              <w:rPr>
                <w:rFonts w:ascii="Times New Roman" w:hAnsi="Times New Roman"/>
                <w:bCs/>
                <w:sz w:val="28"/>
                <w:szCs w:val="28"/>
              </w:rPr>
              <w:t>В.Боярчук,</w:t>
            </w:r>
          </w:p>
          <w:p w:rsidR="00562600" w:rsidRPr="00D42446" w:rsidRDefault="00562600" w:rsidP="00D42446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42446">
              <w:rPr>
                <w:rFonts w:ascii="Times New Roman" w:hAnsi="Times New Roman"/>
                <w:bCs/>
                <w:sz w:val="28"/>
                <w:szCs w:val="28"/>
              </w:rPr>
              <w:t>Т.Сігуа,</w:t>
            </w:r>
          </w:p>
          <w:p w:rsidR="00562600" w:rsidRPr="00D42446" w:rsidRDefault="00562600" w:rsidP="00D42446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42446">
              <w:rPr>
                <w:rFonts w:ascii="Times New Roman" w:hAnsi="Times New Roman"/>
                <w:bCs/>
                <w:sz w:val="28"/>
                <w:szCs w:val="28"/>
              </w:rPr>
              <w:t>управління, відділи і сектори райдержадміністрації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D6241F" w:rsidRDefault="00562600" w:rsidP="007333B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знято відповідно до листа від 20.04.2018 №33/22/2-18</w:t>
            </w:r>
          </w:p>
        </w:tc>
      </w:tr>
      <w:tr w:rsidR="00562600" w:rsidRPr="00D6241F" w:rsidTr="007333B9">
        <w:trPr>
          <w:trHeight w:val="419"/>
        </w:trPr>
        <w:tc>
          <w:tcPr>
            <w:tcW w:w="62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Default="00562600" w:rsidP="0083524F">
            <w:pPr>
              <w:pStyle w:val="BodyText3"/>
              <w:widowControl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Про підсумки виконання </w:t>
            </w:r>
            <w:bookmarkStart w:id="1" w:name="OLE_LINK183"/>
            <w:r>
              <w:rPr>
                <w:bCs/>
                <w:sz w:val="28"/>
                <w:szCs w:val="28"/>
              </w:rPr>
              <w:t>бюджет</w:t>
            </w:r>
            <w:bookmarkEnd w:id="1"/>
            <w:r>
              <w:rPr>
                <w:bCs/>
                <w:sz w:val="28"/>
                <w:szCs w:val="28"/>
              </w:rPr>
              <w:t>у району за                   І квартал 2018 року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42446" w:rsidRDefault="00562600" w:rsidP="0083524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42446">
              <w:rPr>
                <w:rFonts w:ascii="Times New Roman" w:hAnsi="Times New Roman"/>
                <w:bCs/>
                <w:sz w:val="28"/>
                <w:szCs w:val="28"/>
              </w:rPr>
              <w:t>квітень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42446" w:rsidRDefault="00562600" w:rsidP="00D4244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42446">
              <w:rPr>
                <w:rFonts w:ascii="Times New Roman" w:hAnsi="Times New Roman"/>
                <w:bCs/>
                <w:sz w:val="28"/>
                <w:szCs w:val="28"/>
              </w:rPr>
              <w:t>Л.Бусель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D6241F" w:rsidRDefault="00562600" w:rsidP="00D2471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рішення №4/2 від 25.04.2018</w:t>
            </w:r>
          </w:p>
        </w:tc>
      </w:tr>
      <w:tr w:rsidR="00562600" w:rsidRPr="00D6241F" w:rsidTr="00E505AC">
        <w:trPr>
          <w:trHeight w:val="180"/>
        </w:trPr>
        <w:tc>
          <w:tcPr>
            <w:tcW w:w="62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42446" w:rsidRDefault="00562600" w:rsidP="00D4244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D42446">
              <w:rPr>
                <w:rFonts w:ascii="Times New Roman" w:hAnsi="Times New Roman"/>
              </w:rPr>
              <w:br w:type="page"/>
            </w:r>
            <w:r w:rsidRPr="00D42446">
              <w:rPr>
                <w:rFonts w:ascii="Times New Roman" w:hAnsi="Times New Roman"/>
                <w:sz w:val="28"/>
                <w:szCs w:val="28"/>
              </w:rPr>
              <w:t>Про роботу районного центру соціальних служб для сімʼї, дітей та молоді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42446" w:rsidRDefault="00562600" w:rsidP="0083524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42446">
              <w:rPr>
                <w:rFonts w:ascii="Times New Roman" w:hAnsi="Times New Roman"/>
                <w:sz w:val="28"/>
                <w:szCs w:val="28"/>
              </w:rPr>
              <w:t>травень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42446" w:rsidRDefault="00562600" w:rsidP="00D4244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42446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562600" w:rsidRPr="00D42446" w:rsidRDefault="00562600" w:rsidP="00D4244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42446">
              <w:rPr>
                <w:rFonts w:ascii="Times New Roman" w:hAnsi="Times New Roman"/>
                <w:sz w:val="28"/>
                <w:szCs w:val="28"/>
              </w:rPr>
              <w:t xml:space="preserve">Н.Рижук 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Default="00562600" w:rsidP="00EF5E89">
            <w:r>
              <w:rPr>
                <w:rFonts w:ascii="Times New Roman" w:hAnsi="Times New Roman"/>
                <w:sz w:val="28"/>
                <w:szCs w:val="28"/>
              </w:rPr>
              <w:t>рішення №5</w:t>
            </w:r>
            <w:r w:rsidRPr="00DD58AE">
              <w:rPr>
                <w:rFonts w:ascii="Times New Roman" w:hAnsi="Times New Roman"/>
                <w:sz w:val="28"/>
                <w:szCs w:val="28"/>
              </w:rPr>
              <w:t>/1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від 30.05</w:t>
            </w:r>
            <w:r w:rsidRPr="00DD58AE">
              <w:rPr>
                <w:rFonts w:ascii="Times New Roman" w:hAnsi="Times New Roman"/>
                <w:sz w:val="28"/>
                <w:szCs w:val="28"/>
              </w:rPr>
              <w:t>.2018</w:t>
            </w:r>
          </w:p>
        </w:tc>
      </w:tr>
      <w:tr w:rsidR="00562600" w:rsidRPr="00D6241F" w:rsidTr="007333B9">
        <w:trPr>
          <w:trHeight w:val="127"/>
        </w:trPr>
        <w:tc>
          <w:tcPr>
            <w:tcW w:w="62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42446" w:rsidRDefault="00562600" w:rsidP="00D4244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42446">
              <w:rPr>
                <w:rFonts w:ascii="Times New Roman" w:hAnsi="Times New Roman"/>
                <w:sz w:val="28"/>
                <w:szCs w:val="28"/>
              </w:rPr>
              <w:t>Про хід виконання Комплексної програми розвитку галузі агропромислового комплексу Луцького району на 2016-2020 роки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42446" w:rsidRDefault="00562600" w:rsidP="0083524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42446">
              <w:rPr>
                <w:rFonts w:ascii="Times New Roman" w:hAnsi="Times New Roman"/>
                <w:sz w:val="28"/>
                <w:szCs w:val="28"/>
              </w:rPr>
              <w:t>травень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42446" w:rsidRDefault="00562600" w:rsidP="00D4244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42446">
              <w:rPr>
                <w:rFonts w:ascii="Times New Roman" w:hAnsi="Times New Roman"/>
                <w:sz w:val="28"/>
                <w:szCs w:val="28"/>
              </w:rPr>
              <w:t>В.Боярчук,</w:t>
            </w:r>
          </w:p>
          <w:p w:rsidR="00562600" w:rsidRDefault="00562600" w:rsidP="00D42446">
            <w:pPr>
              <w:spacing w:after="0" w:line="240" w:lineRule="auto"/>
              <w:rPr>
                <w:sz w:val="28"/>
                <w:szCs w:val="28"/>
              </w:rPr>
            </w:pPr>
            <w:r w:rsidRPr="00D42446">
              <w:rPr>
                <w:rFonts w:ascii="Times New Roman" w:hAnsi="Times New Roman"/>
                <w:sz w:val="28"/>
                <w:szCs w:val="28"/>
              </w:rPr>
              <w:t>В.Шимчук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Default="00562600">
            <w:r>
              <w:rPr>
                <w:rFonts w:ascii="Times New Roman" w:hAnsi="Times New Roman"/>
                <w:sz w:val="28"/>
                <w:szCs w:val="28"/>
              </w:rPr>
              <w:t>рішення №5/2 від 30.05</w:t>
            </w:r>
            <w:r w:rsidRPr="00DD58AE">
              <w:rPr>
                <w:rFonts w:ascii="Times New Roman" w:hAnsi="Times New Roman"/>
                <w:sz w:val="28"/>
                <w:szCs w:val="28"/>
              </w:rPr>
              <w:t>.2018</w:t>
            </w:r>
          </w:p>
        </w:tc>
      </w:tr>
      <w:tr w:rsidR="00562600" w:rsidRPr="00D6241F" w:rsidTr="00E505AC">
        <w:trPr>
          <w:trHeight w:val="180"/>
        </w:trPr>
        <w:tc>
          <w:tcPr>
            <w:tcW w:w="62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42446" w:rsidRDefault="00562600" w:rsidP="007333B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42446">
              <w:rPr>
                <w:rFonts w:ascii="Times New Roman" w:hAnsi="Times New Roman"/>
                <w:sz w:val="28"/>
                <w:szCs w:val="28"/>
              </w:rPr>
              <w:t>Про роботу Луцького районного управління Головного управління Державної служби України з питань безпечності харчових продуктів та захисту споживачів у Волинській області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42446" w:rsidRDefault="00562600" w:rsidP="0083524F">
            <w:pPr>
              <w:pStyle w:val="BodyText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42446">
              <w:rPr>
                <w:rFonts w:ascii="Times New Roman" w:hAnsi="Times New Roman"/>
                <w:bCs/>
                <w:sz w:val="28"/>
                <w:szCs w:val="28"/>
              </w:rPr>
              <w:t>червень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42446" w:rsidRDefault="00562600" w:rsidP="00D4244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D42446">
              <w:rPr>
                <w:rFonts w:ascii="Times New Roman" w:hAnsi="Times New Roman"/>
                <w:bCs/>
                <w:sz w:val="28"/>
                <w:szCs w:val="28"/>
              </w:rPr>
              <w:t>В.Боярчук,</w:t>
            </w:r>
          </w:p>
          <w:p w:rsidR="00562600" w:rsidRPr="00D42446" w:rsidRDefault="00562600" w:rsidP="00D4244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D42446">
              <w:rPr>
                <w:rFonts w:ascii="Times New Roman" w:hAnsi="Times New Roman"/>
                <w:bCs/>
                <w:sz w:val="28"/>
                <w:szCs w:val="28"/>
              </w:rPr>
              <w:t>В.Крук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Default="00562600">
            <w:r>
              <w:rPr>
                <w:rFonts w:ascii="Times New Roman" w:hAnsi="Times New Roman"/>
                <w:sz w:val="28"/>
                <w:szCs w:val="28"/>
              </w:rPr>
              <w:t>рішення №6/1 від 27.06</w:t>
            </w:r>
            <w:r w:rsidRPr="00DD58AE">
              <w:rPr>
                <w:rFonts w:ascii="Times New Roman" w:hAnsi="Times New Roman"/>
                <w:sz w:val="28"/>
                <w:szCs w:val="28"/>
              </w:rPr>
              <w:t>.2018</w:t>
            </w:r>
          </w:p>
        </w:tc>
      </w:tr>
      <w:tr w:rsidR="00562600" w:rsidRPr="00D6241F" w:rsidTr="00E505AC">
        <w:trPr>
          <w:trHeight w:val="165"/>
        </w:trPr>
        <w:tc>
          <w:tcPr>
            <w:tcW w:w="62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42446" w:rsidRDefault="00562600" w:rsidP="007333B9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 w:rsidRPr="00D42446">
              <w:rPr>
                <w:rFonts w:ascii="Times New Roman" w:hAnsi="Times New Roman"/>
                <w:sz w:val="28"/>
                <w:szCs w:val="28"/>
              </w:rPr>
              <w:t>Про роботу сектору економічного розвитку, інвестицій та міжнародного співробітництва райдержадміністрації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42446" w:rsidRDefault="00562600" w:rsidP="0083524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42446">
              <w:rPr>
                <w:rFonts w:ascii="Times New Roman" w:hAnsi="Times New Roman"/>
                <w:bCs/>
                <w:sz w:val="28"/>
                <w:szCs w:val="28"/>
              </w:rPr>
              <w:t>червень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42446" w:rsidRDefault="00562600" w:rsidP="00D42446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42446">
              <w:rPr>
                <w:rFonts w:ascii="Times New Roman" w:hAnsi="Times New Roman"/>
                <w:bCs/>
                <w:sz w:val="28"/>
                <w:szCs w:val="28"/>
              </w:rPr>
              <w:t>В.Боярчук,</w:t>
            </w:r>
          </w:p>
          <w:p w:rsidR="00562600" w:rsidRPr="00D42446" w:rsidRDefault="00562600" w:rsidP="00D42446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42446">
              <w:rPr>
                <w:rFonts w:ascii="Times New Roman" w:hAnsi="Times New Roman"/>
                <w:bCs/>
                <w:sz w:val="28"/>
                <w:szCs w:val="28"/>
              </w:rPr>
              <w:t>Т.Сігуа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Default="00562600" w:rsidP="00EF5E89">
            <w:r>
              <w:rPr>
                <w:rFonts w:ascii="Times New Roman" w:hAnsi="Times New Roman"/>
                <w:sz w:val="28"/>
                <w:szCs w:val="28"/>
              </w:rPr>
              <w:t>рішення №6/2 від 27.06</w:t>
            </w:r>
            <w:r w:rsidRPr="00930574">
              <w:rPr>
                <w:rFonts w:ascii="Times New Roman" w:hAnsi="Times New Roman"/>
                <w:sz w:val="28"/>
                <w:szCs w:val="28"/>
              </w:rPr>
              <w:t>.2018</w:t>
            </w:r>
          </w:p>
        </w:tc>
      </w:tr>
      <w:tr w:rsidR="00562600" w:rsidRPr="00D6241F" w:rsidTr="00E505AC">
        <w:trPr>
          <w:trHeight w:val="135"/>
        </w:trPr>
        <w:tc>
          <w:tcPr>
            <w:tcW w:w="623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42446" w:rsidRDefault="00562600" w:rsidP="007333B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D42446">
              <w:rPr>
                <w:rFonts w:ascii="Times New Roman" w:hAnsi="Times New Roman"/>
                <w:bCs/>
                <w:sz w:val="28"/>
                <w:szCs w:val="28"/>
              </w:rPr>
              <w:t>Про стан кадрової роботи та дотримання вимог Закону України «Про державну службу» в райдержадміністрації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42446" w:rsidRDefault="00562600" w:rsidP="0083524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42446">
              <w:rPr>
                <w:rFonts w:ascii="Times New Roman" w:hAnsi="Times New Roman"/>
                <w:bCs/>
                <w:sz w:val="28"/>
                <w:szCs w:val="28"/>
              </w:rPr>
              <w:t>червень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42446" w:rsidRDefault="00562600" w:rsidP="00D42446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42446">
              <w:rPr>
                <w:rFonts w:ascii="Times New Roman" w:hAnsi="Times New Roman"/>
                <w:bCs/>
                <w:sz w:val="28"/>
                <w:szCs w:val="28"/>
              </w:rPr>
              <w:t>Н.Березна,</w:t>
            </w:r>
          </w:p>
          <w:p w:rsidR="00562600" w:rsidRPr="00D42446" w:rsidRDefault="00562600" w:rsidP="00D42446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D42446">
              <w:rPr>
                <w:rFonts w:ascii="Times New Roman" w:hAnsi="Times New Roman"/>
                <w:bCs/>
                <w:sz w:val="28"/>
                <w:szCs w:val="28"/>
              </w:rPr>
              <w:t>О.Поліщук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Default="00562600">
            <w:r>
              <w:rPr>
                <w:rFonts w:ascii="Times New Roman" w:hAnsi="Times New Roman"/>
                <w:sz w:val="28"/>
                <w:szCs w:val="28"/>
              </w:rPr>
              <w:t>рішення №6/3  від 27.06</w:t>
            </w:r>
            <w:r w:rsidRPr="00930574">
              <w:rPr>
                <w:rFonts w:ascii="Times New Roman" w:hAnsi="Times New Roman"/>
                <w:sz w:val="28"/>
                <w:szCs w:val="28"/>
              </w:rPr>
              <w:t>.2018</w:t>
            </w:r>
          </w:p>
        </w:tc>
      </w:tr>
    </w:tbl>
    <w:p w:rsidR="00562600" w:rsidRDefault="00562600" w:rsidP="007333B9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562600" w:rsidRDefault="00562600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ІІ. Перелік питань, які передбачається вивчити, узагальнити і при необхідності розглянути на нарадах за участю голови, першого заступника, заступника голови, керівника апарату райдержадміністрації</w:t>
      </w:r>
    </w:p>
    <w:p w:rsidR="00562600" w:rsidRDefault="00562600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562600" w:rsidRDefault="00562600" w:rsidP="00DC35BF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bookmarkStart w:id="2" w:name="OLE_LINK56"/>
      <w:bookmarkStart w:id="3" w:name="OLE_LINK25"/>
      <w:r>
        <w:rPr>
          <w:rFonts w:ascii="Times New Roman" w:hAnsi="Times New Roman"/>
          <w:sz w:val="28"/>
          <w:szCs w:val="28"/>
          <w:lang w:eastAsia="ru-RU"/>
        </w:rPr>
        <w:t>Питання, які будуть розглядатися на нарадах у голови районної державної адміністрації</w:t>
      </w:r>
    </w:p>
    <w:p w:rsidR="00562600" w:rsidRPr="00DC35BF" w:rsidRDefault="00562600" w:rsidP="00DC35BF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954"/>
        <w:gridCol w:w="1984"/>
        <w:gridCol w:w="3119"/>
        <w:gridCol w:w="3827"/>
      </w:tblGrid>
      <w:tr w:rsidR="00562600" w:rsidRPr="00D6241F" w:rsidTr="007766E0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6241F" w:rsidRDefault="005626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6241F" w:rsidRDefault="005626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6241F" w:rsidRDefault="005626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D6241F" w:rsidRDefault="005626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562600" w:rsidRPr="00D6241F" w:rsidTr="007766E0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6241F" w:rsidRDefault="0056260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Про нагальні проблеми і завдання з їх вирішення у питаннях, віднесених законами України до повноважень районної державної адміністрації (за окремим переліком)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6241F" w:rsidRDefault="00562600">
            <w:pPr>
              <w:keepNext/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другий, четвертий, понеділок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6241F" w:rsidRDefault="0056260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перший заступник, заступник голови, керівник апарату, структурні підрозділи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райдержадміністрації та її апарату, територіальні органи міністерств та інших центральних органів виконавчої влади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Default="00562600">
            <w:pPr>
              <w:pStyle w:val="BodyText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протоколи:</w:t>
            </w:r>
          </w:p>
          <w:p w:rsidR="00562600" w:rsidRDefault="00562600" w:rsidP="002D588E">
            <w:pPr>
              <w:pStyle w:val="BodyText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№26 від 23.04.2018</w:t>
            </w:r>
          </w:p>
          <w:p w:rsidR="00562600" w:rsidRDefault="00562600" w:rsidP="002D588E">
            <w:pPr>
              <w:pStyle w:val="BodyText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№30 від 14.05.2018</w:t>
            </w:r>
          </w:p>
          <w:p w:rsidR="00562600" w:rsidRDefault="00562600" w:rsidP="002D588E">
            <w:pPr>
              <w:pStyle w:val="BodyText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№34 від 13.06.2018</w:t>
            </w:r>
          </w:p>
          <w:p w:rsidR="00562600" w:rsidRPr="00D6241F" w:rsidRDefault="00562600" w:rsidP="00D42446">
            <w:pPr>
              <w:pStyle w:val="BodyText3"/>
              <w:jc w:val="left"/>
              <w:rPr>
                <w:sz w:val="28"/>
                <w:szCs w:val="28"/>
              </w:rPr>
            </w:pPr>
          </w:p>
        </w:tc>
      </w:tr>
      <w:bookmarkEnd w:id="2"/>
      <w:bookmarkEnd w:id="3"/>
    </w:tbl>
    <w:p w:rsidR="00562600" w:rsidRDefault="00562600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562600" w:rsidRDefault="00562600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562600" w:rsidRDefault="00562600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562600" w:rsidRDefault="00562600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562600" w:rsidRDefault="00562600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562600" w:rsidRDefault="00562600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Питання, які розглядатимуться на нарадах у першого заступника голови районної</w:t>
      </w:r>
    </w:p>
    <w:p w:rsidR="00562600" w:rsidRDefault="00562600" w:rsidP="005F2AE4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державної адміністрації</w:t>
      </w:r>
    </w:p>
    <w:p w:rsidR="00562600" w:rsidRDefault="00562600" w:rsidP="005F2AE4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953"/>
        <w:gridCol w:w="2269"/>
        <w:gridCol w:w="2835"/>
        <w:gridCol w:w="3827"/>
      </w:tblGrid>
      <w:tr w:rsidR="00562600" w:rsidRPr="00D6241F" w:rsidTr="007333B9"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6241F" w:rsidRDefault="005626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6241F" w:rsidRDefault="005626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6241F" w:rsidRDefault="005626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D6241F" w:rsidRDefault="005626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562600" w:rsidRPr="00D6241F" w:rsidTr="007333B9"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1475E" w:rsidRDefault="00562600" w:rsidP="00E1475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E1475E">
              <w:rPr>
                <w:rFonts w:ascii="Times New Roman" w:hAnsi="Times New Roman"/>
                <w:bCs/>
                <w:sz w:val="28"/>
                <w:szCs w:val="28"/>
              </w:rPr>
              <w:t>Звіт про роботу управління агропромислового розвитку райдержадміністрації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1475E" w:rsidRDefault="00562600" w:rsidP="0083524F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E1475E">
              <w:rPr>
                <w:rFonts w:ascii="Times New Roman" w:hAnsi="Times New Roman"/>
                <w:bCs/>
                <w:sz w:val="28"/>
                <w:szCs w:val="28"/>
              </w:rPr>
              <w:t>щомісячно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1475E" w:rsidRDefault="00562600" w:rsidP="00E1475E">
            <w:pPr>
              <w:pStyle w:val="Heading2"/>
              <w:jc w:val="both"/>
              <w:rPr>
                <w:b w:val="0"/>
                <w:bCs/>
                <w:szCs w:val="28"/>
                <w:u w:val="none"/>
              </w:rPr>
            </w:pPr>
            <w:r w:rsidRPr="00E1475E">
              <w:rPr>
                <w:b w:val="0"/>
                <w:bCs/>
                <w:szCs w:val="28"/>
                <w:u w:val="none"/>
              </w:rPr>
              <w:t>В.Шимчук</w:t>
            </w:r>
          </w:p>
          <w:p w:rsidR="00562600" w:rsidRPr="00E1475E" w:rsidRDefault="00562600" w:rsidP="00E147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475E">
              <w:rPr>
                <w:rFonts w:ascii="Times New Roman" w:hAnsi="Times New Roman"/>
                <w:sz w:val="28"/>
                <w:szCs w:val="28"/>
              </w:rPr>
              <w:t>Г.Узій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254580" w:rsidRDefault="00562600" w:rsidP="00254580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№257/08/2-18 від 10.04.2018</w:t>
            </w:r>
          </w:p>
          <w:p w:rsidR="00562600" w:rsidRPr="00254580" w:rsidRDefault="00562600" w:rsidP="00254580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№311/08/2-18 від 10.05.2018</w:t>
            </w:r>
          </w:p>
          <w:p w:rsidR="00562600" w:rsidRPr="00254580" w:rsidRDefault="00562600" w:rsidP="00254580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№390/08/2-18 від 12.06.2018</w:t>
            </w:r>
          </w:p>
          <w:p w:rsidR="00562600" w:rsidRPr="00D6241F" w:rsidRDefault="00562600" w:rsidP="007333B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562600" w:rsidRPr="00D6241F" w:rsidTr="007333B9"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1475E" w:rsidRDefault="00562600" w:rsidP="00E1475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E1475E">
              <w:rPr>
                <w:rFonts w:ascii="Times New Roman" w:hAnsi="Times New Roman"/>
                <w:bCs/>
                <w:sz w:val="28"/>
                <w:szCs w:val="28"/>
              </w:rPr>
              <w:t>Розрахунки підприємств водопровідно-каналізаційного господарства щодо розрахунків за спожиті енергоносії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1475E" w:rsidRDefault="00562600" w:rsidP="0083524F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E1475E">
              <w:rPr>
                <w:rFonts w:ascii="Times New Roman" w:hAnsi="Times New Roman"/>
                <w:bCs/>
                <w:sz w:val="28"/>
                <w:szCs w:val="28"/>
              </w:rPr>
              <w:t>щомісячно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1475E" w:rsidRDefault="00562600" w:rsidP="00E147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475E">
              <w:rPr>
                <w:rFonts w:ascii="Times New Roman" w:hAnsi="Times New Roman"/>
                <w:sz w:val="28"/>
                <w:szCs w:val="28"/>
              </w:rPr>
              <w:t>Т.Таранюк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Default="00562600" w:rsidP="00765E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№751/17/2-18 від 16.04.2018</w:t>
            </w:r>
          </w:p>
          <w:p w:rsidR="00562600" w:rsidRDefault="00562600" w:rsidP="00765E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№965/17/2-18 від 15.05.2018</w:t>
            </w:r>
          </w:p>
          <w:p w:rsidR="00562600" w:rsidRPr="00D6241F" w:rsidRDefault="00562600" w:rsidP="00765E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№1173/17/2-18 від 15.06.2018</w:t>
            </w:r>
          </w:p>
        </w:tc>
      </w:tr>
      <w:tr w:rsidR="00562600" w:rsidRPr="00D6241F" w:rsidTr="007333B9"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1475E" w:rsidRDefault="00562600" w:rsidP="00E1475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E1475E">
              <w:rPr>
                <w:rFonts w:ascii="Times New Roman" w:hAnsi="Times New Roman"/>
                <w:bCs/>
                <w:sz w:val="28"/>
                <w:szCs w:val="28"/>
              </w:rPr>
              <w:t>Про добровільне об’єднання територіальних громад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1475E" w:rsidRDefault="00562600" w:rsidP="0083524F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E1475E">
              <w:rPr>
                <w:rFonts w:ascii="Times New Roman" w:hAnsi="Times New Roman"/>
                <w:bCs/>
                <w:sz w:val="28"/>
                <w:szCs w:val="28"/>
              </w:rPr>
              <w:t>щомісячно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1475E" w:rsidRDefault="00562600" w:rsidP="00E147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475E">
              <w:rPr>
                <w:rFonts w:ascii="Times New Roman" w:hAnsi="Times New Roman"/>
                <w:sz w:val="28"/>
                <w:szCs w:val="28"/>
              </w:rPr>
              <w:t>Т.Сігуа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Default="00562600" w:rsidP="00DC35B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в ОДА</w:t>
            </w:r>
          </w:p>
          <w:p w:rsidR="00562600" w:rsidRDefault="00562600" w:rsidP="00DC35B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№878/08/2-18 від 02.05.2018</w:t>
            </w:r>
          </w:p>
          <w:p w:rsidR="00562600" w:rsidRDefault="00562600" w:rsidP="00DC35B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№1074/17/2-18 від 31.05.2018</w:t>
            </w:r>
          </w:p>
          <w:p w:rsidR="00562600" w:rsidRPr="00D6241F" w:rsidRDefault="00562600" w:rsidP="00DC35B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№1243/17/2-18 від 26.06.2018</w:t>
            </w:r>
          </w:p>
        </w:tc>
      </w:tr>
      <w:tr w:rsidR="00562600" w:rsidRPr="00D6241F" w:rsidTr="007333B9">
        <w:trPr>
          <w:trHeight w:val="165"/>
        </w:trPr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1475E" w:rsidRDefault="00562600" w:rsidP="00E1475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E1475E">
              <w:rPr>
                <w:rFonts w:ascii="Times New Roman" w:hAnsi="Times New Roman"/>
                <w:bCs/>
                <w:sz w:val="28"/>
                <w:szCs w:val="28"/>
              </w:rPr>
              <w:t>Реконструкція систем водопостачання та водовідведення на території району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1475E" w:rsidRDefault="00562600" w:rsidP="0083524F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E1475E">
              <w:rPr>
                <w:rFonts w:ascii="Times New Roman" w:hAnsi="Times New Roman"/>
                <w:bCs/>
                <w:sz w:val="28"/>
                <w:szCs w:val="28"/>
              </w:rPr>
              <w:t>квітень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1475E" w:rsidRDefault="00562600" w:rsidP="00E147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475E">
              <w:rPr>
                <w:rFonts w:ascii="Times New Roman" w:hAnsi="Times New Roman"/>
                <w:sz w:val="28"/>
                <w:szCs w:val="28"/>
              </w:rPr>
              <w:t>Т.Таранюк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Default="00562600" w:rsidP="00DC35B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Знято з контролю управлінням ЖКГ ОДА</w:t>
            </w:r>
          </w:p>
          <w:p w:rsidR="00562600" w:rsidRPr="00D6241F" w:rsidRDefault="00562600" w:rsidP="00DC35B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12.02.2018</w:t>
            </w:r>
          </w:p>
        </w:tc>
      </w:tr>
      <w:tr w:rsidR="00562600" w:rsidRPr="00D6241F" w:rsidTr="007333B9">
        <w:trPr>
          <w:trHeight w:val="142"/>
        </w:trPr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1475E" w:rsidRDefault="00562600" w:rsidP="00E1475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E1475E">
              <w:rPr>
                <w:rFonts w:ascii="Times New Roman" w:hAnsi="Times New Roman"/>
                <w:bCs/>
                <w:sz w:val="28"/>
                <w:szCs w:val="28"/>
              </w:rPr>
              <w:t>Про стан екологічної ситуації на території району. Координація роботи у сфері поводження з відходами виробництва та споживання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1475E" w:rsidRDefault="00562600" w:rsidP="0083524F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E1475E">
              <w:rPr>
                <w:rFonts w:ascii="Times New Roman" w:hAnsi="Times New Roman"/>
                <w:bCs/>
                <w:sz w:val="28"/>
                <w:szCs w:val="28"/>
              </w:rPr>
              <w:t>квітень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1475E" w:rsidRDefault="00562600" w:rsidP="00E147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475E">
              <w:rPr>
                <w:rFonts w:ascii="Times New Roman" w:hAnsi="Times New Roman"/>
                <w:sz w:val="28"/>
                <w:szCs w:val="28"/>
              </w:rPr>
              <w:t>В.Шимчук</w:t>
            </w:r>
          </w:p>
          <w:p w:rsidR="00562600" w:rsidRPr="00E1475E" w:rsidRDefault="00562600" w:rsidP="00E147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475E">
              <w:rPr>
                <w:rFonts w:ascii="Times New Roman" w:hAnsi="Times New Roman"/>
                <w:sz w:val="28"/>
                <w:szCs w:val="28"/>
              </w:rPr>
              <w:t>Н.Куницька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254580" w:rsidRDefault="00562600" w:rsidP="00254580">
            <w:pPr>
              <w:pStyle w:val="BodyText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4580">
              <w:rPr>
                <w:rFonts w:ascii="Times New Roman" w:hAnsi="Times New Roman"/>
                <w:sz w:val="28"/>
                <w:szCs w:val="28"/>
              </w:rPr>
              <w:t xml:space="preserve">проінформовано управління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екології та природних ресурсів </w:t>
            </w:r>
            <w:r w:rsidRPr="00254580">
              <w:rPr>
                <w:rFonts w:ascii="Times New Roman" w:hAnsi="Times New Roman"/>
                <w:sz w:val="28"/>
                <w:szCs w:val="28"/>
              </w:rPr>
              <w:t>ОДА</w:t>
            </w:r>
          </w:p>
          <w:p w:rsidR="00562600" w:rsidRPr="00254580" w:rsidRDefault="00562600" w:rsidP="00254580">
            <w:pPr>
              <w:pStyle w:val="BodyText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№689/17/2-18 від 05.04.2018</w:t>
            </w:r>
          </w:p>
          <w:p w:rsidR="00562600" w:rsidRPr="00254580" w:rsidRDefault="00562600" w:rsidP="00254580">
            <w:pPr>
              <w:pStyle w:val="BodyText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№969/17/2-18 від 15.05.2018</w:t>
            </w:r>
          </w:p>
          <w:p w:rsidR="00562600" w:rsidRPr="00254580" w:rsidRDefault="00562600" w:rsidP="00254580">
            <w:pPr>
              <w:pStyle w:val="BodyText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№1011/17/2-18 від21.05.2018</w:t>
            </w:r>
          </w:p>
          <w:p w:rsidR="00562600" w:rsidRPr="00254580" w:rsidRDefault="00562600" w:rsidP="00254580">
            <w:pPr>
              <w:pStyle w:val="BodyText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№1092/17/2-18 від 01.06.2018</w:t>
            </w:r>
          </w:p>
          <w:p w:rsidR="00562600" w:rsidRPr="00254580" w:rsidRDefault="00562600" w:rsidP="00254580">
            <w:pPr>
              <w:pStyle w:val="BodyText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№1054/17/2-18 від29.05.2018</w:t>
            </w:r>
          </w:p>
          <w:p w:rsidR="00562600" w:rsidRPr="00254580" w:rsidRDefault="00562600" w:rsidP="00254580">
            <w:pPr>
              <w:pStyle w:val="BodyText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4580">
              <w:rPr>
                <w:rFonts w:ascii="Times New Roman" w:hAnsi="Times New Roman"/>
                <w:sz w:val="28"/>
                <w:szCs w:val="28"/>
              </w:rPr>
              <w:t>№1138/17/2-18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54580">
              <w:rPr>
                <w:rFonts w:ascii="Times New Roman" w:hAnsi="Times New Roman"/>
                <w:sz w:val="28"/>
                <w:szCs w:val="28"/>
              </w:rPr>
              <w:t>від08.06</w:t>
            </w:r>
            <w:r>
              <w:rPr>
                <w:rFonts w:ascii="Times New Roman" w:hAnsi="Times New Roman"/>
                <w:sz w:val="28"/>
                <w:szCs w:val="28"/>
              </w:rPr>
              <w:t>.208</w:t>
            </w:r>
          </w:p>
          <w:p w:rsidR="00562600" w:rsidRPr="00254580" w:rsidRDefault="00562600" w:rsidP="00254580">
            <w:pPr>
              <w:pStyle w:val="BodyText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4580">
              <w:rPr>
                <w:rFonts w:ascii="Times New Roman" w:hAnsi="Times New Roman"/>
                <w:sz w:val="28"/>
                <w:szCs w:val="28"/>
              </w:rPr>
              <w:t>№1131/17/2-18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54580">
              <w:rPr>
                <w:rFonts w:ascii="Times New Roman" w:hAnsi="Times New Roman"/>
                <w:sz w:val="28"/>
                <w:szCs w:val="28"/>
              </w:rPr>
              <w:t>від08.06.2018</w:t>
            </w:r>
          </w:p>
          <w:p w:rsidR="00562600" w:rsidRPr="00254580" w:rsidRDefault="00562600" w:rsidP="00254580">
            <w:pPr>
              <w:pStyle w:val="BodyText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4580">
              <w:rPr>
                <w:rFonts w:ascii="Times New Roman" w:hAnsi="Times New Roman"/>
                <w:sz w:val="28"/>
                <w:szCs w:val="28"/>
              </w:rPr>
              <w:t>№1172/17/2-18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54580">
              <w:rPr>
                <w:rFonts w:ascii="Times New Roman" w:hAnsi="Times New Roman"/>
                <w:sz w:val="28"/>
                <w:szCs w:val="28"/>
              </w:rPr>
              <w:t>від15.06.2018</w:t>
            </w:r>
          </w:p>
          <w:p w:rsidR="00562600" w:rsidRPr="00D6241F" w:rsidRDefault="00562600" w:rsidP="0025458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254580">
              <w:rPr>
                <w:rFonts w:ascii="Times New Roman" w:hAnsi="Times New Roman"/>
                <w:sz w:val="28"/>
                <w:szCs w:val="28"/>
              </w:rPr>
              <w:t>№1253/17/2-18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54580">
              <w:rPr>
                <w:rFonts w:ascii="Times New Roman" w:hAnsi="Times New Roman"/>
                <w:sz w:val="28"/>
                <w:szCs w:val="28"/>
              </w:rPr>
              <w:t>від27.06.2018</w:t>
            </w:r>
          </w:p>
        </w:tc>
      </w:tr>
      <w:tr w:rsidR="00562600" w:rsidRPr="00D6241F" w:rsidTr="007333B9">
        <w:trPr>
          <w:trHeight w:val="180"/>
        </w:trPr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1475E" w:rsidRDefault="00562600" w:rsidP="00E1475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E1475E">
              <w:rPr>
                <w:rFonts w:ascii="Times New Roman" w:hAnsi="Times New Roman"/>
                <w:bCs/>
                <w:sz w:val="28"/>
                <w:szCs w:val="28"/>
              </w:rPr>
              <w:t>Про охорону і раціональне використання водних ресурсів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1475E" w:rsidRDefault="00562600" w:rsidP="0083524F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E1475E">
              <w:rPr>
                <w:rFonts w:ascii="Times New Roman" w:hAnsi="Times New Roman"/>
                <w:bCs/>
                <w:sz w:val="28"/>
                <w:szCs w:val="28"/>
              </w:rPr>
              <w:t>квітень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1475E" w:rsidRDefault="00562600" w:rsidP="00E147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475E">
              <w:rPr>
                <w:rFonts w:ascii="Times New Roman" w:hAnsi="Times New Roman"/>
                <w:sz w:val="28"/>
                <w:szCs w:val="28"/>
              </w:rPr>
              <w:t>В.Шимчук</w:t>
            </w:r>
          </w:p>
          <w:p w:rsidR="00562600" w:rsidRPr="00E1475E" w:rsidRDefault="00562600" w:rsidP="00E147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475E">
              <w:rPr>
                <w:rFonts w:ascii="Times New Roman" w:hAnsi="Times New Roman"/>
                <w:sz w:val="28"/>
                <w:szCs w:val="28"/>
              </w:rPr>
              <w:t>Н.Куницька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254580" w:rsidRDefault="00562600" w:rsidP="00254580">
            <w:pPr>
              <w:pStyle w:val="BodyText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4580">
              <w:rPr>
                <w:rFonts w:ascii="Times New Roman" w:hAnsi="Times New Roman"/>
                <w:sz w:val="28"/>
                <w:szCs w:val="28"/>
              </w:rPr>
              <w:t xml:space="preserve">розглянуто на оперативній нараді управління АПР </w:t>
            </w:r>
          </w:p>
          <w:p w:rsidR="00562600" w:rsidRPr="00D6241F" w:rsidRDefault="00562600" w:rsidP="0025458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протокол </w:t>
            </w:r>
            <w:r w:rsidRPr="00254580">
              <w:rPr>
                <w:rFonts w:ascii="Times New Roman" w:hAnsi="Times New Roman"/>
                <w:sz w:val="28"/>
                <w:szCs w:val="28"/>
              </w:rPr>
              <w:t>№12 від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54580">
              <w:rPr>
                <w:rFonts w:ascii="Times New Roman" w:hAnsi="Times New Roman"/>
                <w:sz w:val="28"/>
                <w:szCs w:val="28"/>
              </w:rPr>
              <w:t>16.04.2018</w:t>
            </w:r>
          </w:p>
        </w:tc>
      </w:tr>
      <w:tr w:rsidR="00562600" w:rsidRPr="00D6241F" w:rsidTr="007333B9">
        <w:trPr>
          <w:trHeight w:val="142"/>
        </w:trPr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1475E" w:rsidRDefault="00562600" w:rsidP="00E1475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E1475E">
              <w:rPr>
                <w:rFonts w:ascii="Times New Roman" w:hAnsi="Times New Roman"/>
                <w:bCs/>
                <w:sz w:val="28"/>
                <w:szCs w:val="28"/>
              </w:rPr>
              <w:t>Про проведення комплексних перевірок дотримання вимог чинного законодавства у сфері торгівлі, стабілізація цінової ситуації в закладах торгівлі, що реалізують продукцію на території району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1475E" w:rsidRDefault="00562600" w:rsidP="0083524F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E1475E">
              <w:rPr>
                <w:rFonts w:ascii="Times New Roman" w:hAnsi="Times New Roman"/>
                <w:bCs/>
                <w:sz w:val="28"/>
                <w:szCs w:val="28"/>
              </w:rPr>
              <w:t>квітень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1475E" w:rsidRDefault="00562600" w:rsidP="00E147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475E">
              <w:rPr>
                <w:rFonts w:ascii="Times New Roman" w:hAnsi="Times New Roman"/>
                <w:sz w:val="28"/>
                <w:szCs w:val="28"/>
              </w:rPr>
              <w:t>Т.Сігуа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Default="00562600" w:rsidP="00DC35B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голові РДА</w:t>
            </w:r>
          </w:p>
          <w:p w:rsidR="00562600" w:rsidRDefault="00562600" w:rsidP="00DC35B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№31/22/2-18 від 12.04.2018</w:t>
            </w:r>
          </w:p>
          <w:p w:rsidR="00562600" w:rsidRPr="00D6241F" w:rsidRDefault="00562600" w:rsidP="00DC35B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№37/22/2-18 від 11.05.2018</w:t>
            </w:r>
          </w:p>
        </w:tc>
      </w:tr>
      <w:tr w:rsidR="00562600" w:rsidRPr="00D6241F" w:rsidTr="007333B9">
        <w:trPr>
          <w:trHeight w:val="142"/>
        </w:trPr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1475E" w:rsidRDefault="00562600" w:rsidP="00E1475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E1475E">
              <w:rPr>
                <w:rFonts w:ascii="Times New Roman" w:hAnsi="Times New Roman"/>
                <w:bCs/>
                <w:sz w:val="28"/>
                <w:szCs w:val="28"/>
              </w:rPr>
              <w:t>Про стан підготовки до проведення жнив 2018 року у агроформуваннях району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1475E" w:rsidRDefault="00562600" w:rsidP="0083524F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E1475E">
              <w:rPr>
                <w:rFonts w:ascii="Times New Roman" w:hAnsi="Times New Roman"/>
                <w:bCs/>
                <w:sz w:val="28"/>
                <w:szCs w:val="28"/>
              </w:rPr>
              <w:t>червень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1475E" w:rsidRDefault="00562600" w:rsidP="00E1475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1475E">
              <w:rPr>
                <w:rFonts w:ascii="Times New Roman" w:hAnsi="Times New Roman"/>
                <w:sz w:val="28"/>
                <w:szCs w:val="28"/>
              </w:rPr>
              <w:t>В.Шимчук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254580" w:rsidRDefault="00562600" w:rsidP="00DC35B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254580">
              <w:rPr>
                <w:rFonts w:ascii="Times New Roman" w:hAnsi="Times New Roman"/>
                <w:sz w:val="28"/>
                <w:szCs w:val="28"/>
              </w:rPr>
              <w:t>проінформовано на колегії РДА 30.05.2018</w:t>
            </w:r>
          </w:p>
        </w:tc>
      </w:tr>
    </w:tbl>
    <w:p w:rsidR="00562600" w:rsidRDefault="00562600" w:rsidP="005F2AE4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p w:rsidR="00562600" w:rsidRDefault="00562600" w:rsidP="005F2AE4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Питання, які розглядатимуться на нарадах у заступника голови районної державної адміністрації</w:t>
      </w:r>
    </w:p>
    <w:p w:rsidR="00562600" w:rsidRDefault="00562600" w:rsidP="005F2AE4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670"/>
        <w:gridCol w:w="2268"/>
        <w:gridCol w:w="2977"/>
        <w:gridCol w:w="3969"/>
      </w:tblGrid>
      <w:tr w:rsidR="00562600" w:rsidRPr="00D6241F" w:rsidTr="003E6DF8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6241F" w:rsidRDefault="005626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6241F" w:rsidRDefault="005626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6241F" w:rsidRDefault="005626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D6241F" w:rsidRDefault="005626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562600" w:rsidRPr="00D6241F" w:rsidTr="00CE1989">
        <w:trPr>
          <w:trHeight w:val="22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3B73DE" w:rsidRDefault="00562600" w:rsidP="0083524F">
            <w:pPr>
              <w:pStyle w:val="BodyText3"/>
              <w:rPr>
                <w:sz w:val="28"/>
                <w:szCs w:val="28"/>
              </w:rPr>
            </w:pPr>
            <w:r w:rsidRPr="000C2D91">
              <w:rPr>
                <w:sz w:val="28"/>
                <w:szCs w:val="28"/>
              </w:rPr>
              <w:t>Організація медичного забезпечення шкільної та дошкільної освіти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3B73DE" w:rsidRDefault="00562600" w:rsidP="0083524F">
            <w:pPr>
              <w:pStyle w:val="BodyText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квітень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3B73DE" w:rsidRDefault="00562600" w:rsidP="0083524F">
            <w:pPr>
              <w:pStyle w:val="BodyText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О.Чертюк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9C7A49" w:rsidRDefault="00562600" w:rsidP="00765E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№4 від 18.04.2018</w:t>
            </w:r>
          </w:p>
        </w:tc>
      </w:tr>
      <w:tr w:rsidR="00562600" w:rsidRPr="00D6241F" w:rsidTr="00CE1989">
        <w:trPr>
          <w:trHeight w:val="28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0C2D91" w:rsidRDefault="00562600" w:rsidP="0083524F">
            <w:pPr>
              <w:pStyle w:val="BodyText3"/>
              <w:rPr>
                <w:sz w:val="28"/>
                <w:szCs w:val="28"/>
              </w:rPr>
            </w:pPr>
            <w:r w:rsidRPr="000C2D91">
              <w:rPr>
                <w:sz w:val="28"/>
                <w:szCs w:val="28"/>
              </w:rPr>
              <w:t xml:space="preserve">Про подання декларацій шляхом безпосереднього звернення до надавача </w:t>
            </w:r>
            <w:r>
              <w:rPr>
                <w:sz w:val="28"/>
                <w:szCs w:val="28"/>
              </w:rPr>
              <w:t>первинної медичної допомоги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Default="00562600" w:rsidP="0083524F">
            <w:pPr>
              <w:pStyle w:val="BodyText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квітень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Default="00562600" w:rsidP="0083524F">
            <w:pPr>
              <w:pStyle w:val="BodyText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О.Чертюк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9C7A49" w:rsidRDefault="00562600" w:rsidP="00765E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№6 від 19.04.2018</w:t>
            </w:r>
          </w:p>
        </w:tc>
      </w:tr>
      <w:tr w:rsidR="00562600" w:rsidRPr="00D6241F" w:rsidTr="00CE1989">
        <w:trPr>
          <w:trHeight w:val="360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F61B3A" w:rsidRDefault="00562600" w:rsidP="00F61B3A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61B3A">
              <w:rPr>
                <w:rFonts w:ascii="Times New Roman" w:hAnsi="Times New Roman"/>
                <w:color w:val="000000"/>
                <w:sz w:val="28"/>
                <w:szCs w:val="28"/>
              </w:rPr>
              <w:t>Шляхи покращення обліку та диспансеризації осіб району, потерпілих від наслідків Чорнобильської катастрофи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F61B3A" w:rsidRDefault="00562600" w:rsidP="0083524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61B3A">
              <w:rPr>
                <w:rFonts w:ascii="Times New Roman" w:hAnsi="Times New Roman"/>
                <w:sz w:val="28"/>
                <w:szCs w:val="28"/>
              </w:rPr>
              <w:t>квітень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Default="00562600" w:rsidP="0083524F">
            <w:pPr>
              <w:pStyle w:val="BodyText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О.Чертюк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9C7A49" w:rsidRDefault="00562600" w:rsidP="00CE198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 №7 від 23.04.2018</w:t>
            </w:r>
          </w:p>
        </w:tc>
      </w:tr>
      <w:tr w:rsidR="00562600" w:rsidRPr="00D6241F" w:rsidTr="00CE1989">
        <w:trPr>
          <w:trHeight w:val="22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F61B3A" w:rsidRDefault="00562600" w:rsidP="00F61B3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1B3A">
              <w:rPr>
                <w:rFonts w:ascii="Times New Roman" w:hAnsi="Times New Roman"/>
                <w:sz w:val="28"/>
                <w:szCs w:val="28"/>
              </w:rPr>
              <w:t>Про організацію оздоровлення дітей району в літній період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F61B3A" w:rsidRDefault="00562600" w:rsidP="0083524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61B3A">
              <w:rPr>
                <w:rFonts w:ascii="Times New Roman" w:hAnsi="Times New Roman"/>
                <w:sz w:val="28"/>
                <w:szCs w:val="28"/>
              </w:rPr>
              <w:t>травень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F61B3A" w:rsidRDefault="00562600" w:rsidP="0083524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1B3A">
              <w:rPr>
                <w:rFonts w:ascii="Times New Roman" w:hAnsi="Times New Roman"/>
                <w:sz w:val="28"/>
                <w:szCs w:val="28"/>
              </w:rPr>
              <w:t>О.Хомич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9C7A49" w:rsidRDefault="00562600" w:rsidP="00765E1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№12 від 14.05.2018</w:t>
            </w:r>
          </w:p>
        </w:tc>
      </w:tr>
      <w:tr w:rsidR="00562600" w:rsidRPr="00D6241F" w:rsidTr="003E6DF8">
        <w:trPr>
          <w:trHeight w:val="300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F61B3A" w:rsidRDefault="00562600" w:rsidP="00F61B3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1B3A">
              <w:rPr>
                <w:rFonts w:ascii="Times New Roman" w:hAnsi="Times New Roman"/>
                <w:sz w:val="28"/>
                <w:szCs w:val="28"/>
              </w:rPr>
              <w:t>Про організацію Міжнародного дня захисту дітей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F61B3A" w:rsidRDefault="00562600" w:rsidP="0083524F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61B3A">
              <w:rPr>
                <w:rFonts w:ascii="Times New Roman" w:hAnsi="Times New Roman"/>
                <w:sz w:val="28"/>
                <w:szCs w:val="28"/>
              </w:rPr>
              <w:t>травень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F61B3A" w:rsidRDefault="00562600" w:rsidP="00F61B3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1B3A">
              <w:rPr>
                <w:rFonts w:ascii="Times New Roman" w:hAnsi="Times New Roman"/>
                <w:sz w:val="28"/>
                <w:szCs w:val="28"/>
              </w:rPr>
              <w:t>Л.Гладчук</w:t>
            </w:r>
          </w:p>
          <w:p w:rsidR="00562600" w:rsidRPr="00F61B3A" w:rsidRDefault="00562600" w:rsidP="00F61B3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1B3A">
              <w:rPr>
                <w:rFonts w:ascii="Times New Roman" w:hAnsi="Times New Roman"/>
                <w:sz w:val="28"/>
                <w:szCs w:val="28"/>
              </w:rPr>
              <w:t>Н.Рижук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9C7A49" w:rsidRDefault="00562600" w:rsidP="00CE198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Заходи щодо організації та проведення свята, присвяченого Міжнародному дню захисту дітей, затверджені 07.05.2018 №926/27/2-18</w:t>
            </w:r>
          </w:p>
        </w:tc>
      </w:tr>
    </w:tbl>
    <w:p w:rsidR="00562600" w:rsidRDefault="00562600" w:rsidP="005F2AE4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Питання, які будуть розглядатися на нарадах у керівника апарату районної державної адміністрації</w:t>
      </w:r>
    </w:p>
    <w:p w:rsidR="00562600" w:rsidRDefault="00562600" w:rsidP="005F2AE4">
      <w:pPr>
        <w:spacing w:after="0" w:line="240" w:lineRule="auto"/>
        <w:rPr>
          <w:rFonts w:ascii="Times New Roman" w:hAnsi="Times New Roman"/>
          <w:sz w:val="16"/>
          <w:szCs w:val="16"/>
          <w:lang w:eastAsia="ru-RU"/>
        </w:rPr>
      </w:pPr>
    </w:p>
    <w:p w:rsidR="00562600" w:rsidRDefault="00562600" w:rsidP="005F2AE4">
      <w:pPr>
        <w:spacing w:after="0" w:line="240" w:lineRule="auto"/>
        <w:rPr>
          <w:rFonts w:ascii="Times New Roman" w:hAnsi="Times New Roman"/>
          <w:sz w:val="16"/>
          <w:szCs w:val="16"/>
          <w:lang w:eastAsia="ru-RU"/>
        </w:rPr>
      </w:pP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670"/>
        <w:gridCol w:w="2408"/>
        <w:gridCol w:w="2837"/>
        <w:gridCol w:w="3965"/>
      </w:tblGrid>
      <w:tr w:rsidR="00562600" w:rsidRPr="00D6241F" w:rsidTr="003E6DF8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6241F" w:rsidRDefault="005626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6241F" w:rsidRDefault="005626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6241F" w:rsidRDefault="005626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D6241F" w:rsidRDefault="005626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562600" w:rsidRPr="00D6241F" w:rsidTr="003E6DF8">
        <w:trPr>
          <w:trHeight w:val="22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F61B3A" w:rsidRDefault="00562600" w:rsidP="00F61B3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1B3A">
              <w:rPr>
                <w:rFonts w:ascii="Times New Roman" w:hAnsi="Times New Roman"/>
                <w:sz w:val="28"/>
                <w:szCs w:val="28"/>
              </w:rPr>
              <w:br w:type="page"/>
              <w:t xml:space="preserve">Про стан виконання відділами та секторами апарату, структурними підрозділами райдержадміністрації, територіальними органами міністерств та інших центральних органів виконавчої влади актів та доручень Президента України, Кабінету Міністрів України,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 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A00073" w:rsidRDefault="00562600" w:rsidP="00A0007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A00073">
              <w:rPr>
                <w:rFonts w:ascii="Times New Roman" w:hAnsi="Times New Roman"/>
                <w:bCs/>
                <w:sz w:val="28"/>
                <w:szCs w:val="28"/>
              </w:rPr>
              <w:t>квітень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A00073" w:rsidRDefault="00562600" w:rsidP="00A00073">
            <w:pPr>
              <w:pStyle w:val="Heading2"/>
              <w:jc w:val="left"/>
              <w:rPr>
                <w:b w:val="0"/>
                <w:bCs/>
                <w:szCs w:val="28"/>
                <w:u w:val="none"/>
              </w:rPr>
            </w:pPr>
            <w:r w:rsidRPr="00A00073">
              <w:rPr>
                <w:b w:val="0"/>
                <w:bCs/>
                <w:szCs w:val="28"/>
                <w:u w:val="none"/>
              </w:rPr>
              <w:t>О.Симчук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212D0A" w:rsidRDefault="00562600" w:rsidP="00765E13">
            <w:pPr>
              <w:pStyle w:val="Heading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протокол №15 від 10.04.2018</w:t>
            </w:r>
          </w:p>
        </w:tc>
      </w:tr>
      <w:tr w:rsidR="00562600" w:rsidRPr="00D6241F" w:rsidTr="003E6DF8">
        <w:trPr>
          <w:trHeight w:val="330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F61B3A" w:rsidRDefault="00562600" w:rsidP="00F61B3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bookmarkStart w:id="4" w:name="OLE_LINK32"/>
            <w:r w:rsidRPr="00F61B3A">
              <w:rPr>
                <w:rFonts w:ascii="Times New Roman" w:hAnsi="Times New Roman"/>
                <w:sz w:val="28"/>
                <w:szCs w:val="28"/>
              </w:rPr>
              <w:t xml:space="preserve">Про стан </w:t>
            </w:r>
            <w:bookmarkEnd w:id="4"/>
            <w:r w:rsidRPr="00F61B3A">
              <w:rPr>
                <w:rFonts w:ascii="Times New Roman" w:hAnsi="Times New Roman"/>
                <w:sz w:val="28"/>
                <w:szCs w:val="28"/>
              </w:rPr>
              <w:t xml:space="preserve">виконання плану роботи </w:t>
            </w:r>
            <w:bookmarkStart w:id="5" w:name="OLE_LINK28"/>
            <w:r w:rsidRPr="00F61B3A">
              <w:rPr>
                <w:rFonts w:ascii="Times New Roman" w:hAnsi="Times New Roman"/>
                <w:sz w:val="28"/>
                <w:szCs w:val="28"/>
              </w:rPr>
              <w:t>райдержадміністрації</w:t>
            </w:r>
            <w:bookmarkEnd w:id="5"/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A00073" w:rsidRDefault="00562600" w:rsidP="00A0007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A00073">
              <w:rPr>
                <w:rFonts w:ascii="Times New Roman" w:hAnsi="Times New Roman"/>
                <w:bCs/>
                <w:sz w:val="28"/>
                <w:szCs w:val="28"/>
              </w:rPr>
              <w:t>квітень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A00073" w:rsidRDefault="00562600" w:rsidP="00A00073">
            <w:pPr>
              <w:pStyle w:val="Heading2"/>
              <w:jc w:val="left"/>
              <w:rPr>
                <w:b w:val="0"/>
                <w:bCs/>
                <w:szCs w:val="28"/>
                <w:u w:val="none"/>
              </w:rPr>
            </w:pPr>
            <w:r w:rsidRPr="00A00073">
              <w:rPr>
                <w:b w:val="0"/>
                <w:bCs/>
                <w:szCs w:val="28"/>
                <w:u w:val="none"/>
              </w:rPr>
              <w:t>І.Гусак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EA1C6A" w:rsidRDefault="00562600" w:rsidP="00765E13">
            <w:pPr>
              <w:pStyle w:val="Heading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протокол №16 від 16.04.2018</w:t>
            </w:r>
          </w:p>
        </w:tc>
      </w:tr>
      <w:tr w:rsidR="00562600" w:rsidRPr="00D6241F" w:rsidTr="003E6DF8">
        <w:trPr>
          <w:trHeight w:val="270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F61B3A" w:rsidRDefault="00562600" w:rsidP="00F61B3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1B3A">
              <w:rPr>
                <w:rFonts w:ascii="Times New Roman" w:hAnsi="Times New Roman"/>
                <w:sz w:val="28"/>
                <w:szCs w:val="28"/>
              </w:rPr>
              <w:t>Про підсумки роботи із зверненнями громадян в райдержадміністрації у                        І кварталі 2018 року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A00073" w:rsidRDefault="00562600" w:rsidP="00A000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0073">
              <w:rPr>
                <w:rFonts w:ascii="Times New Roman" w:hAnsi="Times New Roman"/>
                <w:sz w:val="28"/>
                <w:szCs w:val="28"/>
              </w:rPr>
              <w:t>квітень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A00073" w:rsidRDefault="00562600" w:rsidP="00A00073">
            <w:pPr>
              <w:pStyle w:val="BodyText"/>
              <w:keepLine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0073">
              <w:rPr>
                <w:rFonts w:ascii="Times New Roman" w:hAnsi="Times New Roman"/>
                <w:sz w:val="28"/>
                <w:szCs w:val="28"/>
              </w:rPr>
              <w:t>О.Симчук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1F76C9" w:rsidRDefault="00562600" w:rsidP="00CE1989">
            <w:pPr>
              <w:keepLines/>
              <w:spacing w:after="0" w:line="240" w:lineRule="auto"/>
              <w:rPr>
                <w:rStyle w:val="HTMLPreformattedChar"/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1F76C9">
              <w:rPr>
                <w:rFonts w:ascii="Times New Roman" w:hAnsi="Times New Roman"/>
                <w:bCs/>
                <w:sz w:val="28"/>
                <w:szCs w:val="28"/>
              </w:rPr>
              <w:t>протокол №15 від 10.04.2018</w:t>
            </w:r>
          </w:p>
        </w:tc>
      </w:tr>
      <w:tr w:rsidR="00562600" w:rsidRPr="00D6241F" w:rsidTr="00CE1989">
        <w:trPr>
          <w:trHeight w:val="860"/>
        </w:trPr>
        <w:tc>
          <w:tcPr>
            <w:tcW w:w="5670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562600" w:rsidRPr="00F61B3A" w:rsidRDefault="00562600" w:rsidP="00F61B3A">
            <w:pPr>
              <w:pStyle w:val="BodyText3"/>
              <w:keepLines/>
              <w:rPr>
                <w:sz w:val="28"/>
                <w:szCs w:val="28"/>
              </w:rPr>
            </w:pPr>
            <w:r w:rsidRPr="00F61B3A">
              <w:rPr>
                <w:sz w:val="28"/>
                <w:szCs w:val="28"/>
              </w:rPr>
              <w:t xml:space="preserve">Про стан організаційної, кадрової, правової роботи, ведення діловодства, здійснення контролю за виконанням документів у: </w:t>
            </w:r>
          </w:p>
          <w:p w:rsidR="00562600" w:rsidRDefault="00562600" w:rsidP="00F61B3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562600" w:rsidRDefault="00562600" w:rsidP="00F61B3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562600" w:rsidRPr="00F61B3A" w:rsidRDefault="00562600" w:rsidP="00F61B3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1B3A">
              <w:rPr>
                <w:rFonts w:ascii="Times New Roman" w:hAnsi="Times New Roman"/>
                <w:sz w:val="28"/>
                <w:szCs w:val="28"/>
              </w:rPr>
              <w:t>Воютинська</w:t>
            </w:r>
          </w:p>
          <w:p w:rsidR="00562600" w:rsidRPr="00F61B3A" w:rsidRDefault="00562600" w:rsidP="00F61B3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1B3A">
              <w:rPr>
                <w:rFonts w:ascii="Times New Roman" w:hAnsi="Times New Roman"/>
                <w:sz w:val="28"/>
                <w:szCs w:val="28"/>
              </w:rPr>
              <w:t>Лаврівська</w:t>
            </w:r>
          </w:p>
          <w:p w:rsidR="00562600" w:rsidRPr="00F61B3A" w:rsidRDefault="00562600" w:rsidP="00F61B3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1B3A">
              <w:rPr>
                <w:rFonts w:ascii="Times New Roman" w:hAnsi="Times New Roman"/>
                <w:sz w:val="28"/>
                <w:szCs w:val="28"/>
              </w:rPr>
              <w:t>Білостоцька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62600" w:rsidRPr="00A00073" w:rsidRDefault="00562600" w:rsidP="00A000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62600" w:rsidRPr="00A00073" w:rsidRDefault="00562600" w:rsidP="00A000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62600" w:rsidRPr="00A00073" w:rsidRDefault="00562600" w:rsidP="00A000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62600" w:rsidRDefault="00562600" w:rsidP="00A000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62600" w:rsidRDefault="00562600" w:rsidP="00A000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62600" w:rsidRPr="00A00073" w:rsidRDefault="00562600" w:rsidP="00A000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A00073">
              <w:rPr>
                <w:rFonts w:ascii="Times New Roman" w:hAnsi="Times New Roman"/>
                <w:sz w:val="28"/>
                <w:szCs w:val="28"/>
              </w:rPr>
              <w:t>квітень</w:t>
            </w:r>
          </w:p>
          <w:p w:rsidR="00562600" w:rsidRPr="00A00073" w:rsidRDefault="00562600" w:rsidP="00A000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A00073">
              <w:rPr>
                <w:rFonts w:ascii="Times New Roman" w:hAnsi="Times New Roman"/>
                <w:sz w:val="28"/>
                <w:szCs w:val="28"/>
              </w:rPr>
              <w:t>травень</w:t>
            </w:r>
          </w:p>
          <w:p w:rsidR="00562600" w:rsidRPr="00A00073" w:rsidRDefault="00562600" w:rsidP="00A000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A00073">
              <w:rPr>
                <w:rFonts w:ascii="Times New Roman" w:hAnsi="Times New Roman"/>
                <w:sz w:val="28"/>
                <w:szCs w:val="28"/>
              </w:rPr>
              <w:t>червень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62600" w:rsidRPr="00A00073" w:rsidRDefault="00562600" w:rsidP="00A00073">
            <w:pPr>
              <w:pStyle w:val="BodyText3"/>
              <w:keepLines/>
              <w:jc w:val="left"/>
              <w:rPr>
                <w:sz w:val="28"/>
                <w:szCs w:val="28"/>
              </w:rPr>
            </w:pPr>
            <w:r w:rsidRPr="00A00073">
              <w:rPr>
                <w:sz w:val="28"/>
                <w:szCs w:val="28"/>
              </w:rPr>
              <w:t>І.Гусак</w:t>
            </w:r>
          </w:p>
          <w:p w:rsidR="00562600" w:rsidRPr="00A00073" w:rsidRDefault="00562600" w:rsidP="00A00073">
            <w:pPr>
              <w:pStyle w:val="BodyText3"/>
              <w:keepLines/>
              <w:jc w:val="left"/>
              <w:rPr>
                <w:sz w:val="28"/>
                <w:szCs w:val="28"/>
              </w:rPr>
            </w:pPr>
            <w:r w:rsidRPr="00A00073">
              <w:rPr>
                <w:sz w:val="28"/>
                <w:szCs w:val="28"/>
              </w:rPr>
              <w:t>О.Симчук</w:t>
            </w:r>
          </w:p>
          <w:p w:rsidR="00562600" w:rsidRPr="00A00073" w:rsidRDefault="00562600" w:rsidP="00A00073">
            <w:pPr>
              <w:pStyle w:val="BodyText3"/>
              <w:keepLines/>
              <w:jc w:val="left"/>
              <w:rPr>
                <w:sz w:val="28"/>
                <w:szCs w:val="28"/>
              </w:rPr>
            </w:pPr>
            <w:r w:rsidRPr="00A00073">
              <w:rPr>
                <w:sz w:val="28"/>
                <w:szCs w:val="28"/>
              </w:rPr>
              <w:t>О.Поліщук</w:t>
            </w:r>
          </w:p>
          <w:p w:rsidR="00562600" w:rsidRPr="00A00073" w:rsidRDefault="00562600" w:rsidP="00A00073">
            <w:pPr>
              <w:pStyle w:val="BodyText3"/>
              <w:keepLines/>
              <w:jc w:val="left"/>
              <w:rPr>
                <w:sz w:val="28"/>
                <w:szCs w:val="28"/>
              </w:rPr>
            </w:pPr>
            <w:r w:rsidRPr="00A00073">
              <w:rPr>
                <w:sz w:val="28"/>
                <w:szCs w:val="28"/>
              </w:rPr>
              <w:t>Н.Бляхарчук</w:t>
            </w:r>
          </w:p>
          <w:p w:rsidR="00562600" w:rsidRPr="00A00073" w:rsidRDefault="00562600" w:rsidP="00A00073">
            <w:pPr>
              <w:pStyle w:val="BodyText"/>
              <w:keepLine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62600" w:rsidRPr="00A00073" w:rsidRDefault="00562600" w:rsidP="00A00073">
            <w:pPr>
              <w:pStyle w:val="BodyText"/>
              <w:keepLine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0073">
              <w:rPr>
                <w:rFonts w:ascii="Times New Roman" w:hAnsi="Times New Roman"/>
                <w:sz w:val="28"/>
                <w:szCs w:val="28"/>
              </w:rPr>
              <w:t>В.Іщук</w:t>
            </w:r>
          </w:p>
          <w:p w:rsidR="00562600" w:rsidRPr="00A00073" w:rsidRDefault="00562600" w:rsidP="00A00073">
            <w:pPr>
              <w:pStyle w:val="BodyText"/>
              <w:keepLine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0073">
              <w:rPr>
                <w:rFonts w:ascii="Times New Roman" w:hAnsi="Times New Roman"/>
                <w:sz w:val="28"/>
                <w:szCs w:val="28"/>
              </w:rPr>
              <w:t>С.Герасимчук</w:t>
            </w:r>
          </w:p>
          <w:p w:rsidR="00562600" w:rsidRPr="00A00073" w:rsidRDefault="00562600" w:rsidP="00A00073">
            <w:pPr>
              <w:pStyle w:val="BodyText"/>
              <w:keepLine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0073">
              <w:rPr>
                <w:rFonts w:ascii="Times New Roman" w:hAnsi="Times New Roman"/>
                <w:sz w:val="28"/>
                <w:szCs w:val="28"/>
              </w:rPr>
              <w:t>В.Франчук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562600" w:rsidRDefault="00562600" w:rsidP="00056591">
            <w:pPr>
              <w:pStyle w:val="BodyText3"/>
              <w:keepLines/>
              <w:spacing w:line="216" w:lineRule="auto"/>
              <w:jc w:val="left"/>
              <w:rPr>
                <w:sz w:val="28"/>
                <w:szCs w:val="28"/>
              </w:rPr>
            </w:pPr>
          </w:p>
          <w:p w:rsidR="00562600" w:rsidRDefault="00562600" w:rsidP="005A7ED3">
            <w:pPr>
              <w:pStyle w:val="BodyText3"/>
              <w:keepLines/>
              <w:jc w:val="left"/>
              <w:rPr>
                <w:sz w:val="28"/>
                <w:szCs w:val="28"/>
              </w:rPr>
            </w:pPr>
          </w:p>
          <w:p w:rsidR="00562600" w:rsidRDefault="00562600" w:rsidP="005A7ED3">
            <w:pPr>
              <w:pStyle w:val="BodyText3"/>
              <w:keepLines/>
              <w:jc w:val="left"/>
              <w:rPr>
                <w:sz w:val="28"/>
                <w:szCs w:val="28"/>
              </w:rPr>
            </w:pPr>
          </w:p>
          <w:p w:rsidR="00562600" w:rsidRDefault="00562600" w:rsidP="005A7ED3">
            <w:pPr>
              <w:pStyle w:val="BodyText3"/>
              <w:keepLines/>
              <w:jc w:val="left"/>
              <w:rPr>
                <w:sz w:val="28"/>
                <w:szCs w:val="28"/>
              </w:rPr>
            </w:pPr>
          </w:p>
          <w:p w:rsidR="00562600" w:rsidRDefault="00562600" w:rsidP="005A7ED3">
            <w:pPr>
              <w:pStyle w:val="BodyText3"/>
              <w:keepLines/>
              <w:jc w:val="left"/>
              <w:rPr>
                <w:sz w:val="28"/>
                <w:szCs w:val="28"/>
              </w:rPr>
            </w:pPr>
          </w:p>
          <w:p w:rsidR="00562600" w:rsidRDefault="00562600" w:rsidP="005A7ED3">
            <w:pPr>
              <w:pStyle w:val="BodyText3"/>
              <w:keepLines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протокол №17 від 23.04.2018</w:t>
            </w:r>
          </w:p>
          <w:p w:rsidR="00562600" w:rsidRDefault="00562600" w:rsidP="00056591">
            <w:pPr>
              <w:pStyle w:val="BodyText3"/>
              <w:keepLines/>
              <w:spacing w:line="216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протокол №22 від 29.05.2018</w:t>
            </w:r>
          </w:p>
          <w:p w:rsidR="00562600" w:rsidRPr="00C938CE" w:rsidRDefault="00562600" w:rsidP="00056591">
            <w:pPr>
              <w:pStyle w:val="BodyText3"/>
              <w:keepLines/>
              <w:spacing w:line="216" w:lineRule="auto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знято в зв’язку із утворенням Торчинської ОТГ (увійшла до складу ОТГ)</w:t>
            </w:r>
          </w:p>
        </w:tc>
      </w:tr>
      <w:tr w:rsidR="00562600" w:rsidRPr="00D6241F" w:rsidTr="003E6DF8">
        <w:trPr>
          <w:trHeight w:val="31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F61B3A" w:rsidRDefault="00562600" w:rsidP="00F61B3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1B3A">
              <w:rPr>
                <w:rFonts w:ascii="Times New Roman" w:hAnsi="Times New Roman"/>
                <w:sz w:val="28"/>
                <w:szCs w:val="28"/>
              </w:rPr>
              <w:t xml:space="preserve">Про стан організаційної, кадрової, правової роботи, ведення діловодства, здійснення контролю за виконанням документів та роботи із зверненнями </w:t>
            </w:r>
          </w:p>
          <w:p w:rsidR="00562600" w:rsidRPr="00F61B3A" w:rsidRDefault="00562600" w:rsidP="00F61B3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1B3A">
              <w:rPr>
                <w:rFonts w:ascii="Times New Roman" w:hAnsi="Times New Roman"/>
                <w:sz w:val="28"/>
                <w:szCs w:val="28"/>
              </w:rPr>
              <w:t>громадян у:</w:t>
            </w:r>
          </w:p>
          <w:p w:rsidR="00562600" w:rsidRPr="00F61B3A" w:rsidRDefault="00562600" w:rsidP="00F61B3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562600" w:rsidRPr="00F61B3A" w:rsidRDefault="00562600" w:rsidP="00F61B3A">
            <w:pPr>
              <w:spacing w:after="0" w:line="240" w:lineRule="auto"/>
              <w:jc w:val="both"/>
              <w:rPr>
                <w:rFonts w:ascii="Times New Roman" w:hAnsi="Times New Roman"/>
                <w:iCs/>
                <w:sz w:val="28"/>
                <w:szCs w:val="28"/>
              </w:rPr>
            </w:pPr>
            <w:r w:rsidRPr="00F61B3A">
              <w:rPr>
                <w:rFonts w:ascii="Times New Roman" w:hAnsi="Times New Roman"/>
                <w:iCs/>
                <w:sz w:val="28"/>
                <w:szCs w:val="28"/>
              </w:rPr>
              <w:t>районному центрі соціальних служб для сім’ї, дітей та молоді</w:t>
            </w:r>
          </w:p>
          <w:p w:rsidR="00562600" w:rsidRPr="00F61B3A" w:rsidRDefault="00562600" w:rsidP="00F61B3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562600" w:rsidRPr="00F61B3A" w:rsidRDefault="00562600" w:rsidP="00A0007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1B3A">
              <w:rPr>
                <w:rFonts w:ascii="Times New Roman" w:hAnsi="Times New Roman"/>
                <w:sz w:val="28"/>
                <w:szCs w:val="28"/>
              </w:rPr>
              <w:t>секторі економічного розвитку, інвестицій та міжнародного співробітництва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A00073" w:rsidRDefault="00562600" w:rsidP="00A000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62600" w:rsidRPr="00A00073" w:rsidRDefault="00562600" w:rsidP="00A000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62600" w:rsidRPr="00A00073" w:rsidRDefault="00562600" w:rsidP="00A000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62600" w:rsidRPr="00A00073" w:rsidRDefault="00562600" w:rsidP="00A000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62600" w:rsidRPr="00A00073" w:rsidRDefault="00562600" w:rsidP="00A000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62600" w:rsidRPr="00A00073" w:rsidRDefault="00562600" w:rsidP="00A000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62600" w:rsidRPr="00A00073" w:rsidRDefault="00562600" w:rsidP="00A000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0073">
              <w:rPr>
                <w:rFonts w:ascii="Times New Roman" w:hAnsi="Times New Roman"/>
                <w:sz w:val="28"/>
                <w:szCs w:val="28"/>
              </w:rPr>
              <w:t>травень</w:t>
            </w:r>
          </w:p>
          <w:p w:rsidR="00562600" w:rsidRPr="00A00073" w:rsidRDefault="00562600" w:rsidP="00A000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62600" w:rsidRPr="00A00073" w:rsidRDefault="00562600" w:rsidP="00A000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562600" w:rsidRPr="00A00073" w:rsidRDefault="00562600" w:rsidP="00A0007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00073">
              <w:rPr>
                <w:rFonts w:ascii="Times New Roman" w:hAnsi="Times New Roman"/>
                <w:sz w:val="28"/>
                <w:szCs w:val="28"/>
              </w:rPr>
              <w:t>червень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A00073" w:rsidRDefault="00562600" w:rsidP="00A00073">
            <w:pPr>
              <w:pStyle w:val="BodyText3"/>
              <w:keepLines/>
              <w:jc w:val="left"/>
              <w:rPr>
                <w:sz w:val="28"/>
                <w:szCs w:val="28"/>
              </w:rPr>
            </w:pPr>
            <w:r w:rsidRPr="00A00073">
              <w:rPr>
                <w:sz w:val="28"/>
                <w:szCs w:val="28"/>
              </w:rPr>
              <w:t>І.Гусак</w:t>
            </w:r>
          </w:p>
          <w:p w:rsidR="00562600" w:rsidRPr="00A00073" w:rsidRDefault="00562600" w:rsidP="00A00073">
            <w:pPr>
              <w:pStyle w:val="BodyText3"/>
              <w:keepLines/>
              <w:jc w:val="left"/>
              <w:rPr>
                <w:sz w:val="28"/>
                <w:szCs w:val="28"/>
              </w:rPr>
            </w:pPr>
            <w:r w:rsidRPr="00A00073">
              <w:rPr>
                <w:sz w:val="28"/>
                <w:szCs w:val="28"/>
              </w:rPr>
              <w:t>О.Симчук</w:t>
            </w:r>
          </w:p>
          <w:p w:rsidR="00562600" w:rsidRPr="00A00073" w:rsidRDefault="00562600" w:rsidP="00A00073">
            <w:pPr>
              <w:pStyle w:val="BodyText3"/>
              <w:keepLines/>
              <w:jc w:val="left"/>
              <w:rPr>
                <w:sz w:val="28"/>
                <w:szCs w:val="28"/>
              </w:rPr>
            </w:pPr>
            <w:r w:rsidRPr="00A00073">
              <w:rPr>
                <w:sz w:val="28"/>
                <w:szCs w:val="28"/>
              </w:rPr>
              <w:t>О.Поліщук</w:t>
            </w:r>
          </w:p>
          <w:p w:rsidR="00562600" w:rsidRPr="00A00073" w:rsidRDefault="00562600" w:rsidP="00A00073">
            <w:pPr>
              <w:pStyle w:val="BodyText3"/>
              <w:keepLines/>
              <w:jc w:val="left"/>
              <w:rPr>
                <w:sz w:val="28"/>
                <w:szCs w:val="28"/>
              </w:rPr>
            </w:pPr>
            <w:r w:rsidRPr="00A00073">
              <w:rPr>
                <w:sz w:val="28"/>
                <w:szCs w:val="28"/>
              </w:rPr>
              <w:t>Н.Бляхарчук</w:t>
            </w:r>
          </w:p>
          <w:p w:rsidR="00562600" w:rsidRPr="00A00073" w:rsidRDefault="00562600" w:rsidP="00A00073">
            <w:pPr>
              <w:spacing w:after="0" w:line="240" w:lineRule="auto"/>
              <w:ind w:firstLine="708"/>
              <w:rPr>
                <w:rFonts w:ascii="Times New Roman" w:hAnsi="Times New Roman"/>
                <w:sz w:val="28"/>
                <w:szCs w:val="28"/>
              </w:rPr>
            </w:pPr>
          </w:p>
          <w:p w:rsidR="00562600" w:rsidRPr="00A00073" w:rsidRDefault="00562600" w:rsidP="00A0007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62600" w:rsidRPr="00A00073" w:rsidRDefault="00562600" w:rsidP="00A00073">
            <w:pPr>
              <w:pStyle w:val="BodyText"/>
              <w:keepLine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0073">
              <w:rPr>
                <w:rFonts w:ascii="Times New Roman" w:hAnsi="Times New Roman"/>
                <w:sz w:val="28"/>
                <w:szCs w:val="28"/>
              </w:rPr>
              <w:t>Н.Рижук</w:t>
            </w:r>
          </w:p>
          <w:p w:rsidR="00562600" w:rsidRPr="00A00073" w:rsidRDefault="00562600" w:rsidP="00A00073">
            <w:pPr>
              <w:pStyle w:val="BodyText"/>
              <w:keepLine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62600" w:rsidRPr="00A00073" w:rsidRDefault="00562600" w:rsidP="00A00073">
            <w:pPr>
              <w:pStyle w:val="BodyText"/>
              <w:keepLine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62600" w:rsidRPr="00A00073" w:rsidRDefault="00562600" w:rsidP="00A00073">
            <w:pPr>
              <w:pStyle w:val="BodyText"/>
              <w:keepLine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A00073">
              <w:rPr>
                <w:rFonts w:ascii="Times New Roman" w:hAnsi="Times New Roman"/>
                <w:sz w:val="28"/>
                <w:szCs w:val="28"/>
              </w:rPr>
              <w:t>Т.Сігуа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Default="00562600" w:rsidP="005A7ED3">
            <w:pPr>
              <w:keepLines/>
              <w:spacing w:after="0" w:line="240" w:lineRule="auto"/>
              <w:rPr>
                <w:rStyle w:val="Heading2Char"/>
                <w:rFonts w:eastAsia="Times New Roman"/>
                <w:sz w:val="28"/>
                <w:szCs w:val="28"/>
                <w:u w:val="none"/>
                <w:lang w:val="uk-UA" w:eastAsia="uk-UA"/>
              </w:rPr>
            </w:pPr>
          </w:p>
          <w:p w:rsidR="00562600" w:rsidRDefault="00562600" w:rsidP="005A7ED3">
            <w:pPr>
              <w:keepLines/>
              <w:spacing w:after="0" w:line="240" w:lineRule="auto"/>
              <w:rPr>
                <w:rStyle w:val="Heading2Char"/>
                <w:rFonts w:eastAsia="Times New Roman"/>
                <w:sz w:val="28"/>
                <w:szCs w:val="28"/>
                <w:u w:val="none"/>
                <w:lang w:val="uk-UA" w:eastAsia="uk-UA"/>
              </w:rPr>
            </w:pPr>
          </w:p>
          <w:p w:rsidR="00562600" w:rsidRDefault="00562600" w:rsidP="005A7ED3">
            <w:pPr>
              <w:keepLines/>
              <w:spacing w:after="0" w:line="240" w:lineRule="auto"/>
              <w:rPr>
                <w:rStyle w:val="Heading2Char"/>
                <w:rFonts w:eastAsia="Times New Roman"/>
                <w:sz w:val="28"/>
                <w:szCs w:val="28"/>
                <w:u w:val="none"/>
                <w:lang w:val="uk-UA" w:eastAsia="uk-UA"/>
              </w:rPr>
            </w:pPr>
          </w:p>
          <w:p w:rsidR="00562600" w:rsidRDefault="00562600" w:rsidP="005A7ED3">
            <w:pPr>
              <w:keepLines/>
              <w:spacing w:after="0" w:line="240" w:lineRule="auto"/>
              <w:rPr>
                <w:rStyle w:val="Heading2Char"/>
                <w:rFonts w:eastAsia="Times New Roman"/>
                <w:sz w:val="28"/>
                <w:szCs w:val="28"/>
                <w:u w:val="none"/>
                <w:lang w:val="uk-UA" w:eastAsia="uk-UA"/>
              </w:rPr>
            </w:pPr>
          </w:p>
          <w:p w:rsidR="00562600" w:rsidRDefault="00562600" w:rsidP="005A7ED3">
            <w:pPr>
              <w:keepLines/>
              <w:spacing w:after="0" w:line="240" w:lineRule="auto"/>
              <w:rPr>
                <w:rStyle w:val="Heading2Char"/>
                <w:rFonts w:eastAsia="Times New Roman"/>
                <w:sz w:val="28"/>
                <w:szCs w:val="28"/>
                <w:u w:val="none"/>
                <w:lang w:val="uk-UA" w:eastAsia="uk-UA"/>
              </w:rPr>
            </w:pPr>
          </w:p>
          <w:p w:rsidR="00562600" w:rsidRDefault="00562600" w:rsidP="005A7ED3">
            <w:pPr>
              <w:keepLines/>
              <w:spacing w:after="0" w:line="240" w:lineRule="auto"/>
              <w:rPr>
                <w:rStyle w:val="Heading2Char"/>
                <w:rFonts w:eastAsia="Times New Roman"/>
                <w:sz w:val="28"/>
                <w:szCs w:val="28"/>
                <w:u w:val="none"/>
                <w:lang w:val="uk-UA" w:eastAsia="uk-UA"/>
              </w:rPr>
            </w:pPr>
          </w:p>
          <w:p w:rsidR="00562600" w:rsidRDefault="00562600" w:rsidP="005A7ED3">
            <w:pPr>
              <w:keepLines/>
              <w:spacing w:after="0" w:line="240" w:lineRule="auto"/>
              <w:rPr>
                <w:rStyle w:val="Heading2Char"/>
                <w:rFonts w:eastAsia="Times New Roman"/>
                <w:b w:val="0"/>
                <w:sz w:val="28"/>
                <w:szCs w:val="28"/>
                <w:u w:val="none"/>
                <w:lang w:val="uk-UA" w:eastAsia="uk-UA"/>
              </w:rPr>
            </w:pPr>
            <w:r w:rsidRPr="00AD5EB7">
              <w:rPr>
                <w:rStyle w:val="Heading2Char"/>
                <w:rFonts w:eastAsia="Times New Roman"/>
                <w:b w:val="0"/>
                <w:sz w:val="28"/>
                <w:szCs w:val="28"/>
                <w:u w:val="none"/>
                <w:lang w:val="uk-UA" w:eastAsia="uk-UA"/>
              </w:rPr>
              <w:t xml:space="preserve">протокол </w:t>
            </w:r>
            <w:r>
              <w:rPr>
                <w:rStyle w:val="Heading2Char"/>
                <w:rFonts w:eastAsia="Times New Roman"/>
                <w:b w:val="0"/>
                <w:sz w:val="28"/>
                <w:szCs w:val="28"/>
                <w:u w:val="none"/>
                <w:lang w:val="uk-UA" w:eastAsia="uk-UA"/>
              </w:rPr>
              <w:t xml:space="preserve"> №21 від 21.05.2018</w:t>
            </w:r>
          </w:p>
          <w:p w:rsidR="00562600" w:rsidRDefault="00562600" w:rsidP="00056591">
            <w:pPr>
              <w:keepLines/>
              <w:spacing w:after="0"/>
              <w:rPr>
                <w:rStyle w:val="Heading2Char"/>
                <w:rFonts w:eastAsia="Times New Roman"/>
                <w:b w:val="0"/>
                <w:sz w:val="28"/>
                <w:szCs w:val="28"/>
                <w:u w:val="none"/>
                <w:lang w:val="uk-UA" w:eastAsia="uk-UA"/>
              </w:rPr>
            </w:pPr>
          </w:p>
          <w:p w:rsidR="00562600" w:rsidRDefault="00562600" w:rsidP="00056591">
            <w:pPr>
              <w:keepLines/>
              <w:spacing w:after="0"/>
              <w:rPr>
                <w:rStyle w:val="Heading2Char"/>
                <w:rFonts w:eastAsia="Times New Roman"/>
                <w:b w:val="0"/>
                <w:sz w:val="28"/>
                <w:szCs w:val="28"/>
                <w:u w:val="none"/>
                <w:lang w:val="uk-UA" w:eastAsia="uk-UA"/>
              </w:rPr>
            </w:pPr>
          </w:p>
          <w:p w:rsidR="00562600" w:rsidRPr="00AD5EB7" w:rsidRDefault="00562600" w:rsidP="00056591">
            <w:pPr>
              <w:keepLines/>
              <w:spacing w:after="0"/>
              <w:rPr>
                <w:rStyle w:val="Heading2Char"/>
                <w:rFonts w:eastAsia="Times New Roman"/>
                <w:b w:val="0"/>
                <w:sz w:val="28"/>
                <w:szCs w:val="28"/>
                <w:u w:val="none"/>
                <w:lang w:val="uk-UA" w:eastAsia="uk-UA"/>
              </w:rPr>
            </w:pPr>
            <w:r>
              <w:rPr>
                <w:rStyle w:val="Heading2Char"/>
                <w:rFonts w:eastAsia="Times New Roman"/>
                <w:b w:val="0"/>
                <w:sz w:val="28"/>
                <w:szCs w:val="28"/>
                <w:u w:val="none"/>
                <w:lang w:val="uk-UA" w:eastAsia="uk-UA"/>
              </w:rPr>
              <w:t>протокол №26 від 25.06.2018</w:t>
            </w:r>
          </w:p>
        </w:tc>
      </w:tr>
    </w:tbl>
    <w:p w:rsidR="00562600" w:rsidRDefault="00562600" w:rsidP="00CE1989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562600" w:rsidRDefault="00562600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IIІ. Перелік актів законодавства, документів вищестоящих органів виконавчої влади, розпоряджень голови райдержадміністрації, хід виконання яких розглядатиметься в порядку контролю на нарадах за участю голови, першого заступника, заступників голови, керівника апарату райдержадміністрації</w:t>
      </w:r>
    </w:p>
    <w:p w:rsidR="00562600" w:rsidRDefault="00562600" w:rsidP="005F2AE4">
      <w:pPr>
        <w:spacing w:after="0" w:line="240" w:lineRule="auto"/>
        <w:jc w:val="center"/>
        <w:rPr>
          <w:rFonts w:ascii="Times New Roman" w:hAnsi="Times New Roman"/>
          <w:sz w:val="16"/>
          <w:szCs w:val="16"/>
          <w:lang w:eastAsia="ru-RU"/>
        </w:rPr>
      </w:pPr>
    </w:p>
    <w:p w:rsidR="00562600" w:rsidRDefault="00562600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Документи, що розглядатимуться на нарадах у </w:t>
      </w:r>
      <w:r>
        <w:rPr>
          <w:rFonts w:ascii="Times New Roman" w:hAnsi="Times New Roman"/>
          <w:sz w:val="28"/>
          <w:szCs w:val="28"/>
          <w:lang w:eastAsia="ru-RU"/>
        </w:rPr>
        <w:br/>
        <w:t>першого заступника голови районної державної адміністрації</w:t>
      </w:r>
    </w:p>
    <w:p w:rsidR="00562600" w:rsidRPr="00DC35BF" w:rsidRDefault="00562600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529"/>
        <w:gridCol w:w="2139"/>
        <w:gridCol w:w="2964"/>
        <w:gridCol w:w="4252"/>
      </w:tblGrid>
      <w:tr w:rsidR="00562600" w:rsidRPr="00D6241F" w:rsidTr="003E6DF8"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6241F" w:rsidRDefault="00562600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6241F" w:rsidRDefault="00562600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6241F" w:rsidRDefault="00562600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D6241F" w:rsidRDefault="00562600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562600" w:rsidRPr="00D6241F" w:rsidTr="003E6DF8"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F61B3A" w:rsidRDefault="00562600" w:rsidP="00F61B3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1B3A">
              <w:rPr>
                <w:rFonts w:ascii="Times New Roman" w:hAnsi="Times New Roman"/>
                <w:sz w:val="28"/>
                <w:szCs w:val="28"/>
              </w:rPr>
              <w:t xml:space="preserve">Постанова </w:t>
            </w:r>
            <w:r w:rsidRPr="00F61B3A">
              <w:rPr>
                <w:rFonts w:ascii="Times New Roman" w:hAnsi="Times New Roman"/>
                <w:bCs/>
                <w:sz w:val="28"/>
                <w:szCs w:val="28"/>
              </w:rPr>
              <w:t>Кабінету Міністрів України</w:t>
            </w:r>
            <w:r w:rsidRPr="00F61B3A">
              <w:rPr>
                <w:rFonts w:ascii="Times New Roman" w:hAnsi="Times New Roman"/>
                <w:sz w:val="28"/>
                <w:szCs w:val="28"/>
              </w:rPr>
              <w:t xml:space="preserve"> від 30 березня 1998 року №391 «Про затвердження Положення про систему моніторингу довкілля»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F61B3A" w:rsidRDefault="00562600" w:rsidP="0083524F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F61B3A">
              <w:rPr>
                <w:rFonts w:ascii="Times New Roman" w:hAnsi="Times New Roman"/>
                <w:bCs/>
                <w:sz w:val="28"/>
                <w:szCs w:val="28"/>
              </w:rPr>
              <w:t>квітень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F61B3A" w:rsidRDefault="00562600" w:rsidP="00F61B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1B3A">
              <w:rPr>
                <w:rFonts w:ascii="Times New Roman" w:hAnsi="Times New Roman"/>
                <w:sz w:val="28"/>
                <w:szCs w:val="28"/>
              </w:rPr>
              <w:t>Т.Таранюк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D6241F" w:rsidRDefault="00562600" w:rsidP="00FD40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№708/17/2-18 від 11.04.2018</w:t>
            </w:r>
          </w:p>
        </w:tc>
      </w:tr>
      <w:tr w:rsidR="00562600" w:rsidRPr="00D6241F" w:rsidTr="003E6DF8"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F61B3A" w:rsidRDefault="00562600" w:rsidP="00F61B3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1B3A">
              <w:rPr>
                <w:rFonts w:ascii="Times New Roman" w:hAnsi="Times New Roman"/>
                <w:sz w:val="28"/>
                <w:szCs w:val="28"/>
              </w:rPr>
              <w:t>Указ Президента України від 06 квітня 2009 року №221 «Про рішення Ради національної безпеки і оборони України від 27 лютого 2009 року «Про стан безпеки водних ресурсів держави та забезпечення населення якісною питною водою в населених пунктах України»»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F61B3A" w:rsidRDefault="00562600" w:rsidP="0083524F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F61B3A">
              <w:rPr>
                <w:rFonts w:ascii="Times New Roman" w:hAnsi="Times New Roman"/>
                <w:bCs/>
                <w:sz w:val="28"/>
                <w:szCs w:val="28"/>
              </w:rPr>
              <w:t>квітень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F61B3A" w:rsidRDefault="00562600" w:rsidP="00F61B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1B3A">
              <w:rPr>
                <w:rFonts w:ascii="Times New Roman" w:hAnsi="Times New Roman"/>
                <w:sz w:val="28"/>
                <w:szCs w:val="28"/>
              </w:rPr>
              <w:t>Т.Таранюк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D6241F" w:rsidRDefault="00562600" w:rsidP="00FD40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№707/17/2-18 від 11.04.2018</w:t>
            </w:r>
          </w:p>
        </w:tc>
      </w:tr>
      <w:tr w:rsidR="00562600" w:rsidRPr="00D6241F" w:rsidTr="003E6DF8"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F61B3A" w:rsidRDefault="00562600" w:rsidP="00F61B3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1B3A">
              <w:rPr>
                <w:rFonts w:ascii="Times New Roman" w:hAnsi="Times New Roman"/>
                <w:sz w:val="28"/>
                <w:szCs w:val="28"/>
              </w:rPr>
              <w:t>Державна Стратегія регіонального розвитку на період до 2020 року, затверджена рішенням обласної ради від 20.03.2015 №34/7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F61B3A" w:rsidRDefault="00562600" w:rsidP="0083524F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F61B3A">
              <w:rPr>
                <w:rFonts w:ascii="Times New Roman" w:hAnsi="Times New Roman"/>
                <w:bCs/>
                <w:sz w:val="28"/>
                <w:szCs w:val="28"/>
              </w:rPr>
              <w:t>квітень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F61B3A" w:rsidRDefault="00562600" w:rsidP="00F61B3A">
            <w:pPr>
              <w:pStyle w:val="Heading2"/>
              <w:jc w:val="left"/>
              <w:rPr>
                <w:b w:val="0"/>
                <w:bCs/>
                <w:szCs w:val="28"/>
                <w:u w:val="none"/>
              </w:rPr>
            </w:pPr>
            <w:r w:rsidRPr="00F61B3A">
              <w:rPr>
                <w:b w:val="0"/>
                <w:bCs/>
                <w:szCs w:val="28"/>
                <w:u w:val="none"/>
              </w:rPr>
              <w:t>Т.Сігуа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Default="00562600" w:rsidP="00FD40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в ОДА</w:t>
            </w:r>
          </w:p>
          <w:p w:rsidR="00562600" w:rsidRPr="00D6241F" w:rsidRDefault="00562600" w:rsidP="00FD40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№1213/17/2-18 від 21.03.2018</w:t>
            </w:r>
          </w:p>
        </w:tc>
      </w:tr>
      <w:tr w:rsidR="00562600" w:rsidRPr="00D6241F" w:rsidTr="003E6DF8"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F61B3A" w:rsidRDefault="00562600" w:rsidP="00F61B3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1B3A">
              <w:rPr>
                <w:rFonts w:ascii="Times New Roman" w:hAnsi="Times New Roman"/>
                <w:sz w:val="28"/>
                <w:szCs w:val="28"/>
              </w:rPr>
              <w:t>Порядок надання та використання коштів районного бюджету на виконання заходів Комплексної програми розвитку галузі агропромислового комплексу Луцького району на 2016-2020 роки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F61B3A" w:rsidRDefault="00562600" w:rsidP="0083524F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F61B3A">
              <w:rPr>
                <w:rFonts w:ascii="Times New Roman" w:hAnsi="Times New Roman"/>
                <w:bCs/>
                <w:sz w:val="28"/>
                <w:szCs w:val="28"/>
              </w:rPr>
              <w:t>червень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F61B3A" w:rsidRDefault="00562600" w:rsidP="00F61B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1B3A">
              <w:rPr>
                <w:rFonts w:ascii="Times New Roman" w:hAnsi="Times New Roman"/>
                <w:sz w:val="28"/>
                <w:szCs w:val="28"/>
              </w:rPr>
              <w:t>В.Шимчук</w:t>
            </w:r>
          </w:p>
          <w:p w:rsidR="00562600" w:rsidRPr="00F61B3A" w:rsidRDefault="00562600" w:rsidP="00F61B3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F61B3A">
              <w:rPr>
                <w:rFonts w:ascii="Times New Roman" w:hAnsi="Times New Roman"/>
                <w:sz w:val="28"/>
                <w:szCs w:val="28"/>
              </w:rPr>
              <w:t>М.Горобець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254580" w:rsidRDefault="00562600" w:rsidP="00254580">
            <w:pPr>
              <w:pStyle w:val="BodyText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54580">
              <w:rPr>
                <w:rFonts w:ascii="Times New Roman" w:hAnsi="Times New Roman"/>
                <w:sz w:val="28"/>
                <w:szCs w:val="28"/>
              </w:rPr>
              <w:t>проінформовано ДЕП</w:t>
            </w:r>
          </w:p>
          <w:p w:rsidR="00562600" w:rsidRPr="00254580" w:rsidRDefault="00562600" w:rsidP="00254580">
            <w:pPr>
              <w:pStyle w:val="BodyText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№751/07/2-18 від 16.04.18</w:t>
            </w:r>
          </w:p>
          <w:p w:rsidR="00562600" w:rsidRPr="00254580" w:rsidRDefault="00562600" w:rsidP="00254580">
            <w:pPr>
              <w:pStyle w:val="BodyText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№960/07/2-18 від 15.05.18</w:t>
            </w:r>
          </w:p>
          <w:p w:rsidR="00562600" w:rsidRPr="00254580" w:rsidRDefault="00562600" w:rsidP="00254580">
            <w:pPr>
              <w:pStyle w:val="BodyText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№1158/07/2-18 від 15.06.18</w:t>
            </w:r>
          </w:p>
          <w:p w:rsidR="00562600" w:rsidRPr="00D6241F" w:rsidRDefault="00562600" w:rsidP="00FD40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  <w:tr w:rsidR="00562600" w:rsidRPr="00D6241F" w:rsidTr="003E6DF8">
        <w:tc>
          <w:tcPr>
            <w:tcW w:w="552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F61B3A" w:rsidRDefault="00562600" w:rsidP="00F61B3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61B3A">
              <w:rPr>
                <w:rFonts w:ascii="Times New Roman" w:hAnsi="Times New Roman"/>
                <w:sz w:val="28"/>
                <w:szCs w:val="28"/>
              </w:rPr>
              <w:t>Лист Мінрегіону від 30 травня 2014 року №7/9-6474, лист облдержадміністрації від 16.06.2014 №1080/4.2.3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F61B3A" w:rsidRDefault="00562600" w:rsidP="0083524F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F61B3A">
              <w:rPr>
                <w:rFonts w:ascii="Times New Roman" w:hAnsi="Times New Roman"/>
                <w:bCs/>
                <w:sz w:val="28"/>
                <w:szCs w:val="28"/>
              </w:rPr>
              <w:t>червень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F61B3A" w:rsidRDefault="00562600" w:rsidP="00F61B3A">
            <w:pPr>
              <w:spacing w:after="0" w:line="240" w:lineRule="auto"/>
              <w:rPr>
                <w:rFonts w:ascii="Times New Roman" w:hAnsi="Times New Roman"/>
                <w:b/>
                <w:bCs/>
                <w:szCs w:val="28"/>
              </w:rPr>
            </w:pPr>
            <w:r w:rsidRPr="00F61B3A">
              <w:rPr>
                <w:rFonts w:ascii="Times New Roman" w:hAnsi="Times New Roman"/>
                <w:sz w:val="28"/>
                <w:szCs w:val="28"/>
              </w:rPr>
              <w:t>Т.Таранюк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D6241F" w:rsidRDefault="00562600" w:rsidP="00FD406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№733/17/2-18 від 12.04.2018</w:t>
            </w:r>
          </w:p>
        </w:tc>
      </w:tr>
    </w:tbl>
    <w:p w:rsidR="00562600" w:rsidRDefault="00562600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562600" w:rsidRDefault="00562600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Документи, що розглядатимуться на нарадах у </w:t>
      </w:r>
      <w:r>
        <w:rPr>
          <w:rFonts w:ascii="Times New Roman" w:hAnsi="Times New Roman"/>
          <w:sz w:val="28"/>
          <w:szCs w:val="28"/>
          <w:lang w:eastAsia="ru-RU"/>
        </w:rPr>
        <w:br/>
        <w:t>заступника голови районної державної адміністрації</w:t>
      </w:r>
    </w:p>
    <w:p w:rsidR="00562600" w:rsidRPr="00AA1ED0" w:rsidRDefault="00562600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670"/>
        <w:gridCol w:w="2039"/>
        <w:gridCol w:w="3064"/>
        <w:gridCol w:w="4111"/>
      </w:tblGrid>
      <w:tr w:rsidR="00562600" w:rsidRPr="00D6241F" w:rsidTr="00DC35BF">
        <w:trPr>
          <w:trHeight w:val="67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6241F" w:rsidRDefault="0056260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bookmarkStart w:id="6" w:name="OLE_LINK136"/>
            <w:bookmarkStart w:id="7" w:name="OLE_LINK135"/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6241F" w:rsidRDefault="0056260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6241F" w:rsidRDefault="00562600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D6241F" w:rsidRDefault="00562600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bookmarkEnd w:id="6"/>
      <w:tr w:rsidR="00562600" w:rsidRPr="00D6241F" w:rsidTr="00DC35BF">
        <w:trPr>
          <w:trHeight w:val="28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226F76" w:rsidRDefault="00562600" w:rsidP="004E3E43">
            <w:pPr>
              <w:pStyle w:val="HTMLPreformatted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Постанова  Кабінету  Міністрів  України  від 21 жовтня 1995 року №848 «Про спрощення порядку надання населенню субсидій для відшкодування витрат на оплату житлово-комунальних послуг, придбання скрапленого газу, твердого та рідкого пічного побутового палива» зі змінами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AA1ED0" w:rsidRDefault="00562600" w:rsidP="004E3E4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1ED0">
              <w:rPr>
                <w:rFonts w:ascii="Times New Roman" w:hAnsi="Times New Roman"/>
                <w:sz w:val="28"/>
                <w:szCs w:val="28"/>
              </w:rPr>
              <w:t>квітень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AA1ED0" w:rsidRDefault="00562600" w:rsidP="004E3E43">
            <w:pPr>
              <w:rPr>
                <w:rFonts w:ascii="Times New Roman" w:hAnsi="Times New Roman"/>
                <w:sz w:val="28"/>
                <w:szCs w:val="28"/>
              </w:rPr>
            </w:pPr>
            <w:r w:rsidRPr="00AA1ED0">
              <w:rPr>
                <w:rFonts w:ascii="Times New Roman" w:hAnsi="Times New Roman"/>
                <w:sz w:val="28"/>
                <w:szCs w:val="28"/>
              </w:rPr>
              <w:t>С.Авраменко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421CE9" w:rsidRDefault="00562600" w:rsidP="00ED30D9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20.04.2018 №992/01-36</w:t>
            </w:r>
          </w:p>
        </w:tc>
      </w:tr>
      <w:tr w:rsidR="00562600" w:rsidRPr="00D6241F" w:rsidTr="00DC35BF">
        <w:trPr>
          <w:trHeight w:val="28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Default="00562600" w:rsidP="004E3E43">
            <w:pPr>
              <w:pStyle w:val="HTMLPreformatted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Наказ Міністерства соціальної політики України від 21.06.2017 №1030 «Про деякі питання діяльності об’єднаної територіальної громади щодо надання послуг із соціальної підтримки населенню»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AA1ED0" w:rsidRDefault="00562600" w:rsidP="004E3E4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1ED0">
              <w:rPr>
                <w:rFonts w:ascii="Times New Roman" w:hAnsi="Times New Roman"/>
                <w:sz w:val="28"/>
                <w:szCs w:val="28"/>
              </w:rPr>
              <w:t xml:space="preserve">квітень 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AA1ED0" w:rsidRDefault="00562600" w:rsidP="004E3E43">
            <w:pPr>
              <w:rPr>
                <w:rFonts w:ascii="Times New Roman" w:hAnsi="Times New Roman"/>
                <w:sz w:val="28"/>
                <w:szCs w:val="28"/>
              </w:rPr>
            </w:pPr>
            <w:r w:rsidRPr="00AA1ED0">
              <w:rPr>
                <w:rFonts w:ascii="Times New Roman" w:hAnsi="Times New Roman"/>
                <w:sz w:val="28"/>
                <w:szCs w:val="28"/>
              </w:rPr>
              <w:t>Л.Гладчук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421CE9" w:rsidRDefault="00562600" w:rsidP="00ED30D9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Лист від 16.02.2018 №361/20/2-18</w:t>
            </w:r>
          </w:p>
        </w:tc>
      </w:tr>
      <w:tr w:rsidR="00562600" w:rsidRPr="00D6241F" w:rsidTr="00DC35BF">
        <w:trPr>
          <w:trHeight w:val="28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AA1ED0" w:rsidRDefault="00562600" w:rsidP="00AA1ED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A1ED0">
              <w:rPr>
                <w:rFonts w:ascii="Times New Roman" w:hAnsi="Times New Roman"/>
                <w:sz w:val="28"/>
                <w:szCs w:val="28"/>
              </w:rPr>
              <w:t>Наказ Міністерства охорони здоров’я від 09.12.2002 №463 «Про затвердження Положення про порядок проведення профілактичних оглядів, медичної реабілітації ветеранів війни»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AA1ED0" w:rsidRDefault="00562600" w:rsidP="004E3E4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1ED0">
              <w:rPr>
                <w:rFonts w:ascii="Times New Roman" w:hAnsi="Times New Roman"/>
                <w:sz w:val="28"/>
                <w:szCs w:val="28"/>
              </w:rPr>
              <w:t>травень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AA1ED0" w:rsidRDefault="00562600" w:rsidP="004E3E43">
            <w:pPr>
              <w:rPr>
                <w:rFonts w:ascii="Times New Roman" w:hAnsi="Times New Roman"/>
                <w:sz w:val="28"/>
                <w:szCs w:val="28"/>
              </w:rPr>
            </w:pPr>
            <w:r w:rsidRPr="00AA1ED0">
              <w:rPr>
                <w:rFonts w:ascii="Times New Roman" w:hAnsi="Times New Roman"/>
                <w:sz w:val="28"/>
                <w:szCs w:val="28"/>
              </w:rPr>
              <w:t>О.Чертюк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421CE9" w:rsidRDefault="00562600" w:rsidP="00AD5EB7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</w:t>
            </w:r>
            <w:r w:rsidRPr="00BF318F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ротягом березня – квітня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2018 року </w:t>
            </w:r>
            <w:r w:rsidRPr="00BF318F">
              <w:rPr>
                <w:rFonts w:ascii="Times New Roman" w:hAnsi="Times New Roman"/>
                <w:sz w:val="28"/>
                <w:szCs w:val="28"/>
                <w:lang w:eastAsia="ru-RU"/>
              </w:rPr>
              <w:t>були проведені профілактичні огляди ветеранів війни</w:t>
            </w:r>
          </w:p>
        </w:tc>
      </w:tr>
      <w:tr w:rsidR="00562600" w:rsidRPr="00D6241F" w:rsidTr="00DC35BF">
        <w:trPr>
          <w:trHeight w:val="28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85447C" w:rsidRDefault="00562600" w:rsidP="004E3E43">
            <w:pPr>
              <w:pStyle w:val="HTMLPreformatted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Наказ</w:t>
            </w:r>
            <w:r w:rsidRPr="0085447C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управління охорони здоров'я облдержадміністрації від </w:t>
            </w:r>
            <w:r w:rsidRPr="00A55332">
              <w:rPr>
                <w:rFonts w:ascii="Times New Roman" w:hAnsi="Times New Roman"/>
                <w:sz w:val="28"/>
                <w:szCs w:val="28"/>
                <w:lang w:val="uk-UA"/>
              </w:rPr>
              <w:t>27.11.2017</w:t>
            </w:r>
            <w:r>
              <w:rPr>
                <w:rFonts w:ascii="Times New Roman" w:hAnsi="Times New Roman"/>
                <w:color w:val="FF6600"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№367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noBreakHyphen/>
            </w:r>
            <w:r w:rsidRPr="0085447C">
              <w:rPr>
                <w:rFonts w:ascii="Times New Roman" w:hAnsi="Times New Roman"/>
                <w:sz w:val="28"/>
                <w:szCs w:val="28"/>
                <w:lang w:val="uk-UA"/>
              </w:rPr>
              <w:t>од «Про затвердження документів щодо організації роботи молодших спеціалістів з медичною освітою у закладах охорони здоров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’</w:t>
            </w:r>
            <w:r w:rsidRPr="0085447C">
              <w:rPr>
                <w:rFonts w:ascii="Times New Roman" w:hAnsi="Times New Roman"/>
                <w:sz w:val="28"/>
                <w:szCs w:val="28"/>
                <w:lang w:val="uk-UA"/>
              </w:rPr>
              <w:t>я Волинської області»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AA1ED0" w:rsidRDefault="00562600" w:rsidP="004E3E4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A1ED0">
              <w:rPr>
                <w:rFonts w:ascii="Times New Roman" w:hAnsi="Times New Roman"/>
                <w:sz w:val="28"/>
                <w:szCs w:val="28"/>
              </w:rPr>
              <w:t>червень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AA1ED0" w:rsidRDefault="00562600" w:rsidP="004E3E43">
            <w:pPr>
              <w:rPr>
                <w:rFonts w:ascii="Times New Roman" w:hAnsi="Times New Roman"/>
                <w:sz w:val="28"/>
                <w:szCs w:val="28"/>
              </w:rPr>
            </w:pPr>
            <w:r w:rsidRPr="00AA1ED0">
              <w:rPr>
                <w:rFonts w:ascii="Times New Roman" w:hAnsi="Times New Roman"/>
                <w:sz w:val="28"/>
                <w:szCs w:val="28"/>
              </w:rPr>
              <w:t>О.Чертюк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421CE9" w:rsidRDefault="00562600" w:rsidP="00ED30D9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№08 від 12.06.2018</w:t>
            </w:r>
          </w:p>
        </w:tc>
      </w:tr>
    </w:tbl>
    <w:p w:rsidR="00562600" w:rsidRDefault="00562600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bookmarkStart w:id="8" w:name="OLE_LINK143"/>
      <w:bookmarkEnd w:id="7"/>
    </w:p>
    <w:p w:rsidR="00562600" w:rsidRDefault="00562600" w:rsidP="005F2AE4">
      <w:pPr>
        <w:spacing w:after="0" w:line="240" w:lineRule="auto"/>
        <w:jc w:val="center"/>
      </w:pPr>
      <w:r>
        <w:rPr>
          <w:rFonts w:ascii="Times New Roman" w:hAnsi="Times New Roman"/>
          <w:sz w:val="28"/>
          <w:szCs w:val="28"/>
          <w:lang w:eastAsia="ru-RU"/>
        </w:rPr>
        <w:t>Документи, що розглядатимуться на нарадах у</w:t>
      </w:r>
    </w:p>
    <w:p w:rsidR="00562600" w:rsidRDefault="00562600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керівника апарату районної державної адміністрації</w:t>
      </w:r>
    </w:p>
    <w:p w:rsidR="00562600" w:rsidRDefault="00562600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400"/>
        <w:gridCol w:w="2268"/>
        <w:gridCol w:w="3240"/>
        <w:gridCol w:w="3976"/>
      </w:tblGrid>
      <w:tr w:rsidR="00562600" w:rsidRPr="00D6241F" w:rsidTr="00CE1989">
        <w:trPr>
          <w:trHeight w:val="660"/>
        </w:trPr>
        <w:tc>
          <w:tcPr>
            <w:tcW w:w="54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8"/>
          <w:p w:rsidR="00562600" w:rsidRPr="00D6241F" w:rsidRDefault="00562600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6241F" w:rsidRDefault="00562600" w:rsidP="00CE1989">
            <w:pPr>
              <w:keepLines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D6241F" w:rsidRDefault="00562600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D6241F" w:rsidRDefault="00562600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562600" w:rsidRPr="00D6241F" w:rsidTr="00CE1989">
        <w:trPr>
          <w:trHeight w:val="195"/>
        </w:trPr>
        <w:tc>
          <w:tcPr>
            <w:tcW w:w="54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AA1ED0" w:rsidRDefault="00562600" w:rsidP="00CE198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A1ED0">
              <w:rPr>
                <w:rFonts w:ascii="Times New Roman" w:hAnsi="Times New Roman"/>
                <w:sz w:val="28"/>
                <w:szCs w:val="28"/>
              </w:rPr>
              <w:t>Стаття 2 Указу Президента України від 05 травня 2011року №547/2011 «Питання забезпечення органами виконавчої влади доступу до публічної інформації»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AA1ED0" w:rsidRDefault="00562600" w:rsidP="004E3E43">
            <w:pPr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AA1ED0">
              <w:rPr>
                <w:rFonts w:ascii="Times New Roman" w:hAnsi="Times New Roman"/>
                <w:bCs/>
                <w:sz w:val="28"/>
                <w:szCs w:val="28"/>
              </w:rPr>
              <w:t>червень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2A3164" w:rsidRDefault="00562600" w:rsidP="004E3E43">
            <w:pPr>
              <w:pStyle w:val="Heading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О.Симчук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D6241F" w:rsidRDefault="00562600" w:rsidP="00B745C1">
            <w:pPr>
              <w:keepLines/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Протокол №24 від 11.06.2018</w:t>
            </w:r>
          </w:p>
        </w:tc>
      </w:tr>
    </w:tbl>
    <w:p w:rsidR="00562600" w:rsidRDefault="00562600" w:rsidP="00CE1989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562600" w:rsidRDefault="00562600" w:rsidP="00CE1989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І</w:t>
      </w:r>
      <w:r>
        <w:rPr>
          <w:rFonts w:ascii="Times New Roman" w:hAnsi="Times New Roman"/>
          <w:bCs/>
          <w:sz w:val="28"/>
          <w:szCs w:val="28"/>
          <w:lang w:val="en-US" w:eastAsia="ru-RU"/>
        </w:rPr>
        <w:t>V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Основні організаційно-масові заходи, проведення яких забезпечуватиметься</w:t>
      </w:r>
    </w:p>
    <w:p w:rsidR="00562600" w:rsidRDefault="00562600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районною державною адміністрацією або за її участю</w:t>
      </w:r>
    </w:p>
    <w:p w:rsidR="00562600" w:rsidRPr="00421CE9" w:rsidRDefault="00562600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102"/>
        <w:gridCol w:w="2267"/>
        <w:gridCol w:w="3260"/>
        <w:gridCol w:w="4251"/>
      </w:tblGrid>
      <w:tr w:rsidR="00562600" w:rsidRPr="00D6241F" w:rsidTr="00421CE9"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2600" w:rsidRPr="00D6241F" w:rsidRDefault="00562600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Зміст заходу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2600" w:rsidRPr="00D6241F" w:rsidRDefault="00562600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/>
                <w:bCs/>
                <w:sz w:val="28"/>
                <w:szCs w:val="28"/>
                <w:u w:val="single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2600" w:rsidRPr="00D6241F" w:rsidRDefault="00562600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562600" w:rsidRPr="00D6241F" w:rsidRDefault="00562600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562600" w:rsidRPr="00D6241F" w:rsidTr="00421CE9"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Default="00562600">
            <w:pPr>
              <w:pStyle w:val="Header"/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Участь у засіданнях сесій та постійних комісій районної ради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Default="00562600">
            <w:pPr>
              <w:pStyle w:val="BodyText3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згідно з планом роботи районної ради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Default="00562600">
            <w:pPr>
              <w:pStyle w:val="BodyText"/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перший заступник, заступник голови, керівник апарату райдержадміністрації, керівники структурних підрозділів райдержадміністрації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Default="00562600">
            <w:pPr>
              <w:pStyle w:val="BodyText"/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виконано</w:t>
            </w:r>
          </w:p>
        </w:tc>
      </w:tr>
      <w:tr w:rsidR="00562600" w:rsidRPr="00D6241F" w:rsidTr="00421CE9"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Default="00562600">
            <w:pPr>
              <w:pStyle w:val="Heading2"/>
              <w:jc w:val="both"/>
              <w:rPr>
                <w:b w:val="0"/>
                <w:szCs w:val="28"/>
                <w:u w:val="none"/>
              </w:rPr>
            </w:pPr>
            <w:r>
              <w:rPr>
                <w:szCs w:val="28"/>
              </w:rPr>
              <w:br w:type="page"/>
            </w:r>
            <w:r>
              <w:rPr>
                <w:b w:val="0"/>
                <w:szCs w:val="28"/>
                <w:u w:val="none"/>
              </w:rPr>
              <w:t>Відзначення державних свят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Default="00562600">
            <w:pPr>
              <w:pStyle w:val="Heading2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протягом кварталу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Default="0056260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6241F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562600" w:rsidRPr="00D6241F" w:rsidRDefault="0056260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6241F">
              <w:rPr>
                <w:rFonts w:ascii="Times New Roman" w:hAnsi="Times New Roman"/>
                <w:sz w:val="28"/>
                <w:szCs w:val="28"/>
              </w:rPr>
              <w:t>відділи та сектори апарату, сектор культури райдержадміністрації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D6241F" w:rsidRDefault="0056260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6241F">
              <w:rPr>
                <w:rFonts w:ascii="Times New Roman" w:hAnsi="Times New Roman"/>
                <w:sz w:val="28"/>
                <w:szCs w:val="28"/>
              </w:rPr>
              <w:t>виконано</w:t>
            </w:r>
          </w:p>
        </w:tc>
      </w:tr>
      <w:tr w:rsidR="00562600" w:rsidRPr="00D6241F" w:rsidTr="00421CE9"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0B70AC" w:rsidRDefault="00562600" w:rsidP="004E3E43">
            <w:pPr>
              <w:pStyle w:val="Heading2"/>
              <w:jc w:val="both"/>
              <w:rPr>
                <w:b w:val="0"/>
                <w:szCs w:val="28"/>
                <w:u w:val="none"/>
              </w:rPr>
            </w:pPr>
            <w:r w:rsidRPr="000B70AC">
              <w:rPr>
                <w:b w:val="0"/>
                <w:szCs w:val="28"/>
                <w:u w:val="none"/>
              </w:rPr>
              <w:t>Захід «Пасхальні подарунки своїми руками» для сімей учасників АТО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46E76" w:rsidRDefault="00562600" w:rsidP="00CE1989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06 квітня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46E76" w:rsidRDefault="00562600" w:rsidP="00E46E7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Н.Рижук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B12C57" w:rsidRDefault="00562600" w:rsidP="00CE198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06.04.2018</w:t>
            </w:r>
          </w:p>
        </w:tc>
      </w:tr>
      <w:tr w:rsidR="00562600" w:rsidRPr="00D6241F" w:rsidTr="00421CE9">
        <w:trPr>
          <w:trHeight w:val="180"/>
        </w:trPr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46E76" w:rsidRDefault="00562600" w:rsidP="00E46E7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День Чорнобильської трагедії</w:t>
            </w:r>
          </w:p>
          <w:p w:rsidR="00562600" w:rsidRPr="00E46E76" w:rsidRDefault="00562600" w:rsidP="00E46E7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46E76" w:rsidRDefault="00562600" w:rsidP="004E3E4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26 квітня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46E76" w:rsidRDefault="00562600" w:rsidP="00E46E7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562600" w:rsidRPr="00E46E76" w:rsidRDefault="00562600" w:rsidP="00E46E7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С.Авраменко,</w:t>
            </w:r>
          </w:p>
          <w:p w:rsidR="00562600" w:rsidRPr="00E46E76" w:rsidRDefault="00562600" w:rsidP="00E46E7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В.Зінчук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B12C57" w:rsidRDefault="00562600" w:rsidP="006E6FA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20.06.2018 проведено круглий стіл із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громадською організацію</w:t>
            </w:r>
            <w:r w:rsidRPr="00371BF6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«Спілка Чорнобиль»</w:t>
            </w:r>
            <w:r>
              <w:rPr>
                <w:rFonts w:ascii="Tahoma" w:hAnsi="Tahoma" w:cs="Tahoma"/>
                <w:color w:val="000000"/>
                <w:sz w:val="18"/>
                <w:szCs w:val="18"/>
                <w:shd w:val="clear" w:color="auto" w:fill="FFFFFF"/>
              </w:rPr>
              <w:t> </w:t>
            </w:r>
          </w:p>
        </w:tc>
      </w:tr>
      <w:tr w:rsidR="00562600" w:rsidRPr="00D6241F" w:rsidTr="00421CE9">
        <w:trPr>
          <w:trHeight w:val="180"/>
        </w:trPr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46E76" w:rsidRDefault="00562600" w:rsidP="00E46E7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Заходи з відзначення Дня Героїв України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46E76" w:rsidRDefault="00562600" w:rsidP="004E3E4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23 травня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46E76" w:rsidRDefault="00562600" w:rsidP="00E46E7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562600" w:rsidRPr="00E46E76" w:rsidRDefault="00562600" w:rsidP="00E46E7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С.Авраменко,</w:t>
            </w:r>
          </w:p>
          <w:p w:rsidR="00562600" w:rsidRPr="00E46E76" w:rsidRDefault="00562600" w:rsidP="00E46E7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Т.Тирилюк,</w:t>
            </w:r>
          </w:p>
          <w:p w:rsidR="00562600" w:rsidRPr="00E46E76" w:rsidRDefault="00562600" w:rsidP="00E46E7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В.Зінчук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B12C57" w:rsidRDefault="00562600" w:rsidP="001A22C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24.05.2018</w:t>
            </w:r>
          </w:p>
        </w:tc>
      </w:tr>
      <w:tr w:rsidR="00562600" w:rsidRPr="00D6241F" w:rsidTr="00421CE9">
        <w:trPr>
          <w:trHeight w:val="1005"/>
        </w:trPr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46E76" w:rsidRDefault="00562600" w:rsidP="00E46E7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Свято вшанування обдарованої молоді «Наша гордість»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46E76" w:rsidRDefault="00562600" w:rsidP="004E3E4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травень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46E76" w:rsidRDefault="00562600" w:rsidP="00E46E7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О.Хомич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B12C57" w:rsidRDefault="00562600" w:rsidP="001A22C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16.05.2018</w:t>
            </w:r>
          </w:p>
        </w:tc>
      </w:tr>
      <w:tr w:rsidR="00562600" w:rsidRPr="00D6241F" w:rsidTr="00421CE9">
        <w:trPr>
          <w:trHeight w:val="617"/>
        </w:trPr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46E76" w:rsidRDefault="00562600" w:rsidP="00E46E7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Заходи з відзначення Дня матері, Дня сім’ї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46E76" w:rsidRDefault="00562600" w:rsidP="004E3E4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травень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46E76" w:rsidRDefault="00562600" w:rsidP="00E46E76">
            <w:pPr>
              <w:pStyle w:val="BodyText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562600" w:rsidRPr="00E46E76" w:rsidRDefault="00562600" w:rsidP="00E46E76">
            <w:pPr>
              <w:pStyle w:val="BodyText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О.Хомич,</w:t>
            </w:r>
          </w:p>
          <w:p w:rsidR="00562600" w:rsidRPr="00E46E76" w:rsidRDefault="00562600" w:rsidP="00E46E76">
            <w:pPr>
              <w:pStyle w:val="BodyText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Н.Рижук,</w:t>
            </w:r>
          </w:p>
          <w:p w:rsidR="00562600" w:rsidRPr="00E46E76" w:rsidRDefault="00562600" w:rsidP="00E46E76">
            <w:pPr>
              <w:pStyle w:val="BodyText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С.Авраменко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B12C57" w:rsidRDefault="00562600" w:rsidP="00CE1989">
            <w:pPr>
              <w:pStyle w:val="BodyText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11.05.2018</w:t>
            </w:r>
          </w:p>
        </w:tc>
      </w:tr>
      <w:tr w:rsidR="00562600" w:rsidRPr="00D6241F" w:rsidTr="00421CE9">
        <w:trPr>
          <w:trHeight w:val="1005"/>
        </w:trPr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46E76" w:rsidRDefault="00562600" w:rsidP="00E46E7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 xml:space="preserve">Заходи з відзначення Дня </w:t>
            </w:r>
            <w:r w:rsidRPr="00E46E7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Перемоги над нацизмом у Європі та завершення Другої світової війни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46E76" w:rsidRDefault="00562600" w:rsidP="004E3E4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травень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46E76" w:rsidRDefault="00562600" w:rsidP="00E46E7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562600" w:rsidRPr="00E46E76" w:rsidRDefault="00562600" w:rsidP="00E46E7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С.Авраменко,</w:t>
            </w:r>
          </w:p>
          <w:p w:rsidR="00562600" w:rsidRPr="00E46E76" w:rsidRDefault="00562600" w:rsidP="00E46E7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В.Зінчук,</w:t>
            </w:r>
          </w:p>
          <w:p w:rsidR="00562600" w:rsidRPr="00E46E76" w:rsidRDefault="00562600" w:rsidP="00E46E7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Т.Тирилюк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B12C57" w:rsidRDefault="00562600" w:rsidP="00CE198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09.05.2018</w:t>
            </w:r>
          </w:p>
        </w:tc>
      </w:tr>
      <w:tr w:rsidR="00562600" w:rsidRPr="00D6241F" w:rsidTr="00421CE9">
        <w:trPr>
          <w:trHeight w:val="1005"/>
        </w:trPr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46E76" w:rsidRDefault="00562600" w:rsidP="00E46E7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Районний фестиваль-конкурс сімейно-родинної творчості «З родинного джерела»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46E76" w:rsidRDefault="00562600" w:rsidP="004E3E4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травень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46E76" w:rsidRDefault="00562600" w:rsidP="00E46E7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В.Зінчук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B12C57" w:rsidRDefault="00562600" w:rsidP="00CE198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виконано</w:t>
            </w:r>
          </w:p>
        </w:tc>
      </w:tr>
      <w:tr w:rsidR="00562600" w:rsidRPr="00D6241F" w:rsidTr="00421CE9">
        <w:trPr>
          <w:trHeight w:val="1005"/>
        </w:trPr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46E76" w:rsidRDefault="00562600" w:rsidP="00E46E7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Заходи у зв’язку з Днем скорботи та вшанування пам’яті жертв війни в Україні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46E76" w:rsidRDefault="00562600" w:rsidP="004E3E4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22 червня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46E76" w:rsidRDefault="00562600" w:rsidP="00E46E7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562600" w:rsidRPr="00E46E76" w:rsidRDefault="00562600" w:rsidP="00E46E7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Т.Тирилюк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B12C57" w:rsidRDefault="00562600" w:rsidP="00CE198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22.06.2018</w:t>
            </w:r>
          </w:p>
        </w:tc>
      </w:tr>
      <w:tr w:rsidR="00562600" w:rsidRPr="00D6241F" w:rsidTr="00421CE9">
        <w:trPr>
          <w:trHeight w:val="1005"/>
        </w:trPr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46E76" w:rsidRDefault="00562600" w:rsidP="00E46E7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Заходи з відзначення 22-ї річниці Конституції України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46E76" w:rsidRDefault="00562600" w:rsidP="004E3E4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28 червня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46E76" w:rsidRDefault="00562600" w:rsidP="00E46E7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562600" w:rsidRPr="00E46E76" w:rsidRDefault="00562600" w:rsidP="00E46E7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Т.Тирилюк,</w:t>
            </w:r>
          </w:p>
          <w:p w:rsidR="00562600" w:rsidRPr="00E46E76" w:rsidRDefault="00562600" w:rsidP="00E46E7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В.Зінчук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B12C57" w:rsidRDefault="00562600" w:rsidP="00CE198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26.06.2018</w:t>
            </w:r>
          </w:p>
        </w:tc>
      </w:tr>
      <w:tr w:rsidR="00562600" w:rsidRPr="00D6241F" w:rsidTr="00421CE9">
        <w:trPr>
          <w:trHeight w:val="1005"/>
        </w:trPr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451E02" w:rsidRDefault="00562600" w:rsidP="00E46E76">
            <w:pPr>
              <w:pStyle w:val="Header"/>
              <w:widowControl w:val="0"/>
              <w:jc w:val="both"/>
              <w:rPr>
                <w:sz w:val="28"/>
                <w:szCs w:val="28"/>
              </w:rPr>
            </w:pPr>
            <w:r w:rsidRPr="00451E02">
              <w:rPr>
                <w:sz w:val="28"/>
                <w:szCs w:val="28"/>
              </w:rPr>
              <w:t>Заходи з відзначення Дня захисту дітей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451E02" w:rsidRDefault="00562600" w:rsidP="004E3E43">
            <w:pPr>
              <w:pStyle w:val="BodyText3"/>
              <w:widowControl w:val="0"/>
              <w:jc w:val="center"/>
              <w:rPr>
                <w:sz w:val="28"/>
                <w:szCs w:val="28"/>
              </w:rPr>
            </w:pPr>
            <w:r w:rsidRPr="00451E02">
              <w:rPr>
                <w:sz w:val="28"/>
                <w:szCs w:val="28"/>
              </w:rPr>
              <w:t>червень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46E76" w:rsidRDefault="00562600" w:rsidP="00E46E76">
            <w:pPr>
              <w:pStyle w:val="BodyText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562600" w:rsidRPr="00E46E76" w:rsidRDefault="00562600" w:rsidP="00E46E76">
            <w:pPr>
              <w:pStyle w:val="BodyText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Л.Гладчук,</w:t>
            </w:r>
          </w:p>
          <w:p w:rsidR="00562600" w:rsidRPr="00E46E76" w:rsidRDefault="00562600" w:rsidP="00E46E76">
            <w:pPr>
              <w:pStyle w:val="BodyText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Н.Рижук,</w:t>
            </w:r>
          </w:p>
          <w:p w:rsidR="00562600" w:rsidRPr="00E46E76" w:rsidRDefault="00562600" w:rsidP="00E46E76">
            <w:pPr>
              <w:pStyle w:val="BodyText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О.Хомич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B12C57" w:rsidRDefault="00562600" w:rsidP="00CE198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ІІІ дитячий фестиваль «Країна гідності» на території Лаврівської сільської ради</w:t>
            </w:r>
          </w:p>
        </w:tc>
      </w:tr>
      <w:tr w:rsidR="00562600" w:rsidRPr="00D6241F" w:rsidTr="00421CE9">
        <w:trPr>
          <w:trHeight w:val="1005"/>
        </w:trPr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451E02" w:rsidRDefault="00562600" w:rsidP="00E46E76">
            <w:pPr>
              <w:pStyle w:val="Header"/>
              <w:widowControl w:val="0"/>
              <w:jc w:val="both"/>
              <w:rPr>
                <w:sz w:val="28"/>
                <w:szCs w:val="28"/>
              </w:rPr>
            </w:pPr>
            <w:r w:rsidRPr="00451E02">
              <w:rPr>
                <w:bCs/>
                <w:sz w:val="28"/>
                <w:szCs w:val="28"/>
              </w:rPr>
              <w:t xml:space="preserve">Урочисті збори з нагоди </w:t>
            </w:r>
            <w:r w:rsidRPr="00451E02">
              <w:rPr>
                <w:sz w:val="28"/>
                <w:szCs w:val="28"/>
              </w:rPr>
              <w:t>Дня медичного працівника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451E02" w:rsidRDefault="00562600" w:rsidP="004E3E43">
            <w:pPr>
              <w:pStyle w:val="BodyText3"/>
              <w:widowControl w:val="0"/>
              <w:jc w:val="center"/>
              <w:rPr>
                <w:sz w:val="28"/>
                <w:szCs w:val="28"/>
              </w:rPr>
            </w:pPr>
            <w:r w:rsidRPr="00451E02">
              <w:rPr>
                <w:sz w:val="28"/>
                <w:szCs w:val="28"/>
              </w:rPr>
              <w:t>червень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46E76" w:rsidRDefault="00562600" w:rsidP="00E46E76">
            <w:pPr>
              <w:pStyle w:val="BodyText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562600" w:rsidRPr="00E46E76" w:rsidRDefault="00562600" w:rsidP="00E46E76">
            <w:pPr>
              <w:pStyle w:val="BodyText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С.Коновал,</w:t>
            </w:r>
          </w:p>
          <w:p w:rsidR="00562600" w:rsidRPr="00E46E76" w:rsidRDefault="00562600" w:rsidP="00E46E76">
            <w:pPr>
              <w:pStyle w:val="BodyText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О.Чертюк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B12C57" w:rsidRDefault="00562600" w:rsidP="00CE198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15.06.2018</w:t>
            </w:r>
          </w:p>
        </w:tc>
      </w:tr>
      <w:tr w:rsidR="00562600" w:rsidRPr="00D6241F" w:rsidTr="00421CE9">
        <w:trPr>
          <w:trHeight w:val="1005"/>
        </w:trPr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6A55AC" w:rsidRDefault="00562600" w:rsidP="00E46E76">
            <w:pPr>
              <w:pStyle w:val="Header"/>
              <w:widowControl w:val="0"/>
              <w:jc w:val="both"/>
              <w:rPr>
                <w:sz w:val="28"/>
                <w:szCs w:val="28"/>
              </w:rPr>
            </w:pPr>
            <w:r w:rsidRPr="00451E02">
              <w:rPr>
                <w:bCs/>
                <w:sz w:val="28"/>
                <w:szCs w:val="28"/>
              </w:rPr>
              <w:t xml:space="preserve">Урочисті збори з нагоди </w:t>
            </w:r>
            <w:r w:rsidRPr="00451E02">
              <w:rPr>
                <w:sz w:val="28"/>
                <w:szCs w:val="28"/>
              </w:rPr>
              <w:t>Дня державного службовця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451E02" w:rsidRDefault="00562600" w:rsidP="004E3E43">
            <w:pPr>
              <w:pStyle w:val="BodyText3"/>
              <w:widowControl w:val="0"/>
              <w:jc w:val="center"/>
              <w:rPr>
                <w:sz w:val="28"/>
                <w:szCs w:val="28"/>
              </w:rPr>
            </w:pPr>
            <w:r w:rsidRPr="00451E02">
              <w:rPr>
                <w:sz w:val="28"/>
                <w:szCs w:val="28"/>
              </w:rPr>
              <w:t>червень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600" w:rsidRPr="00E46E76" w:rsidRDefault="00562600" w:rsidP="00E46E76">
            <w:pPr>
              <w:pStyle w:val="BodyText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Н.Березна,</w:t>
            </w:r>
          </w:p>
          <w:p w:rsidR="00562600" w:rsidRPr="00E46E76" w:rsidRDefault="00562600" w:rsidP="00E46E76">
            <w:pPr>
              <w:pStyle w:val="BodyText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46E76">
              <w:rPr>
                <w:rFonts w:ascii="Times New Roman" w:hAnsi="Times New Roman"/>
                <w:sz w:val="28"/>
                <w:szCs w:val="28"/>
              </w:rPr>
              <w:t>І.Гусак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62600" w:rsidRPr="00B12C57" w:rsidRDefault="00562600" w:rsidP="00CE198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23.06.2018, організовано виставку документів до 100-річчя державної служби</w:t>
            </w:r>
          </w:p>
        </w:tc>
      </w:tr>
    </w:tbl>
    <w:p w:rsidR="00562600" w:rsidRDefault="00562600" w:rsidP="005F2AE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562600" w:rsidRDefault="00562600" w:rsidP="005F2AE4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562600" w:rsidRDefault="00562600" w:rsidP="005F2AE4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Заступник керівника апарату-</w:t>
      </w:r>
    </w:p>
    <w:p w:rsidR="00562600" w:rsidRDefault="00562600" w:rsidP="005F2AE4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завідувач сектору організаційної</w:t>
      </w:r>
    </w:p>
    <w:p w:rsidR="00562600" w:rsidRPr="008E4721" w:rsidRDefault="00562600" w:rsidP="005F2AE4">
      <w:pPr>
        <w:spacing w:after="0" w:line="240" w:lineRule="auto"/>
        <w:rPr>
          <w:rFonts w:ascii="Times New Roman" w:eastAsia="Arial Unicode MS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роботи апарату </w:t>
      </w:r>
      <w:r>
        <w:rPr>
          <w:rFonts w:ascii="Times New Roman" w:eastAsia="Arial Unicode MS" w:hAnsi="Times New Roman"/>
          <w:sz w:val="28"/>
          <w:szCs w:val="28"/>
          <w:lang w:eastAsia="ru-RU"/>
        </w:rPr>
        <w:t>райдержадміністрації                                                                                                                                 І.Гусак</w:t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</w:p>
    <w:sectPr w:rsidR="00562600" w:rsidRPr="008E4721" w:rsidSect="007766E0">
      <w:headerReference w:type="default" r:id="rId6"/>
      <w:pgSz w:w="16838" w:h="11906" w:orient="landscape"/>
      <w:pgMar w:top="567" w:right="820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62600" w:rsidRDefault="00562600" w:rsidP="007766E0">
      <w:pPr>
        <w:spacing w:after="0" w:line="240" w:lineRule="auto"/>
      </w:pPr>
      <w:r>
        <w:separator/>
      </w:r>
    </w:p>
  </w:endnote>
  <w:endnote w:type="continuationSeparator" w:id="0">
    <w:p w:rsidR="00562600" w:rsidRDefault="00562600" w:rsidP="007766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62600" w:rsidRDefault="00562600" w:rsidP="007766E0">
      <w:pPr>
        <w:spacing w:after="0" w:line="240" w:lineRule="auto"/>
      </w:pPr>
      <w:r>
        <w:separator/>
      </w:r>
    </w:p>
  </w:footnote>
  <w:footnote w:type="continuationSeparator" w:id="0">
    <w:p w:rsidR="00562600" w:rsidRDefault="00562600" w:rsidP="007766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2600" w:rsidRDefault="00562600">
    <w:pPr>
      <w:pStyle w:val="Header"/>
      <w:jc w:val="center"/>
    </w:pPr>
    <w:fldSimple w:instr=" PAGE   \* MERGEFORMAT ">
      <w:r>
        <w:rPr>
          <w:noProof/>
        </w:rPr>
        <w:t>8</w:t>
      </w:r>
    </w:fldSimple>
  </w:p>
  <w:p w:rsidR="00562600" w:rsidRDefault="00562600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F2AE4"/>
    <w:rsid w:val="000031C9"/>
    <w:rsid w:val="00022DDE"/>
    <w:rsid w:val="000414E0"/>
    <w:rsid w:val="00056591"/>
    <w:rsid w:val="000578B9"/>
    <w:rsid w:val="00071779"/>
    <w:rsid w:val="000A30F8"/>
    <w:rsid w:val="000A6D95"/>
    <w:rsid w:val="000B70AC"/>
    <w:rsid w:val="000C2D91"/>
    <w:rsid w:val="000E4F97"/>
    <w:rsid w:val="00176F1D"/>
    <w:rsid w:val="00177649"/>
    <w:rsid w:val="001A22C3"/>
    <w:rsid w:val="001B0FC0"/>
    <w:rsid w:val="001C4CF7"/>
    <w:rsid w:val="001C5024"/>
    <w:rsid w:val="001D3270"/>
    <w:rsid w:val="001D7736"/>
    <w:rsid w:val="001F76C9"/>
    <w:rsid w:val="00212D0A"/>
    <w:rsid w:val="00226F76"/>
    <w:rsid w:val="002317DC"/>
    <w:rsid w:val="00251E0C"/>
    <w:rsid w:val="00254580"/>
    <w:rsid w:val="00275674"/>
    <w:rsid w:val="002A3164"/>
    <w:rsid w:val="002C758F"/>
    <w:rsid w:val="002D588E"/>
    <w:rsid w:val="003263CC"/>
    <w:rsid w:val="0035554C"/>
    <w:rsid w:val="00371BF6"/>
    <w:rsid w:val="003B73DE"/>
    <w:rsid w:val="003D2F5A"/>
    <w:rsid w:val="003E6DF8"/>
    <w:rsid w:val="00421CE9"/>
    <w:rsid w:val="00444E2D"/>
    <w:rsid w:val="00451E02"/>
    <w:rsid w:val="004E04BA"/>
    <w:rsid w:val="004E2D75"/>
    <w:rsid w:val="004E3E43"/>
    <w:rsid w:val="00505A03"/>
    <w:rsid w:val="00506BEE"/>
    <w:rsid w:val="00544254"/>
    <w:rsid w:val="00562600"/>
    <w:rsid w:val="005A7ED3"/>
    <w:rsid w:val="005B2633"/>
    <w:rsid w:val="005F2AE4"/>
    <w:rsid w:val="00613F87"/>
    <w:rsid w:val="00650DE4"/>
    <w:rsid w:val="00672DFE"/>
    <w:rsid w:val="006A55AC"/>
    <w:rsid w:val="006D301B"/>
    <w:rsid w:val="006E6FA9"/>
    <w:rsid w:val="007333B9"/>
    <w:rsid w:val="00765E13"/>
    <w:rsid w:val="007766E0"/>
    <w:rsid w:val="007C64C1"/>
    <w:rsid w:val="007E079A"/>
    <w:rsid w:val="00800A7A"/>
    <w:rsid w:val="0081052C"/>
    <w:rsid w:val="0083524F"/>
    <w:rsid w:val="0085447C"/>
    <w:rsid w:val="0086085F"/>
    <w:rsid w:val="00893A69"/>
    <w:rsid w:val="008C204F"/>
    <w:rsid w:val="008D6A73"/>
    <w:rsid w:val="008E27CC"/>
    <w:rsid w:val="008E4721"/>
    <w:rsid w:val="00930574"/>
    <w:rsid w:val="009C7A49"/>
    <w:rsid w:val="009D1151"/>
    <w:rsid w:val="009E495B"/>
    <w:rsid w:val="00A00073"/>
    <w:rsid w:val="00A00A8A"/>
    <w:rsid w:val="00A15BDD"/>
    <w:rsid w:val="00A54EA8"/>
    <w:rsid w:val="00A55332"/>
    <w:rsid w:val="00A57289"/>
    <w:rsid w:val="00A702A9"/>
    <w:rsid w:val="00A730BA"/>
    <w:rsid w:val="00A754F6"/>
    <w:rsid w:val="00AA1ED0"/>
    <w:rsid w:val="00AA24B6"/>
    <w:rsid w:val="00AC00C2"/>
    <w:rsid w:val="00AD5EB7"/>
    <w:rsid w:val="00AE1BAE"/>
    <w:rsid w:val="00AF6F87"/>
    <w:rsid w:val="00B03D1D"/>
    <w:rsid w:val="00B07A9F"/>
    <w:rsid w:val="00B12C57"/>
    <w:rsid w:val="00B15F0B"/>
    <w:rsid w:val="00B35A44"/>
    <w:rsid w:val="00B745C1"/>
    <w:rsid w:val="00BB3267"/>
    <w:rsid w:val="00BC7C71"/>
    <w:rsid w:val="00BF318F"/>
    <w:rsid w:val="00C209F0"/>
    <w:rsid w:val="00C32197"/>
    <w:rsid w:val="00C524DC"/>
    <w:rsid w:val="00C544A1"/>
    <w:rsid w:val="00C81BD4"/>
    <w:rsid w:val="00C938CE"/>
    <w:rsid w:val="00CE1989"/>
    <w:rsid w:val="00CF7F67"/>
    <w:rsid w:val="00D2471F"/>
    <w:rsid w:val="00D42446"/>
    <w:rsid w:val="00D4718F"/>
    <w:rsid w:val="00D6241F"/>
    <w:rsid w:val="00DC35BF"/>
    <w:rsid w:val="00DD58AE"/>
    <w:rsid w:val="00DE210F"/>
    <w:rsid w:val="00DF1A78"/>
    <w:rsid w:val="00E02618"/>
    <w:rsid w:val="00E1475E"/>
    <w:rsid w:val="00E3047D"/>
    <w:rsid w:val="00E46E76"/>
    <w:rsid w:val="00E505AC"/>
    <w:rsid w:val="00EA1C6A"/>
    <w:rsid w:val="00ED30D9"/>
    <w:rsid w:val="00EE7C49"/>
    <w:rsid w:val="00EF5E89"/>
    <w:rsid w:val="00F04F04"/>
    <w:rsid w:val="00F3429B"/>
    <w:rsid w:val="00F4333C"/>
    <w:rsid w:val="00F61B3A"/>
    <w:rsid w:val="00F914F9"/>
    <w:rsid w:val="00F93485"/>
    <w:rsid w:val="00FB313E"/>
    <w:rsid w:val="00FD4069"/>
    <w:rsid w:val="00FF7D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HTML Preformatted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4254"/>
    <w:pPr>
      <w:spacing w:after="200" w:line="276" w:lineRule="auto"/>
    </w:pPr>
  </w:style>
  <w:style w:type="paragraph" w:styleId="Heading2">
    <w:name w:val="heading 2"/>
    <w:basedOn w:val="Normal"/>
    <w:next w:val="Normal"/>
    <w:link w:val="Heading2Char"/>
    <w:uiPriority w:val="99"/>
    <w:qFormat/>
    <w:rsid w:val="005F2AE4"/>
    <w:pPr>
      <w:keepNext/>
      <w:spacing w:after="0" w:line="240" w:lineRule="auto"/>
      <w:jc w:val="center"/>
      <w:outlineLvl w:val="1"/>
    </w:pPr>
    <w:rPr>
      <w:rFonts w:ascii="Times New Roman" w:eastAsia="Arial Unicode MS" w:hAnsi="Times New Roman"/>
      <w:b/>
      <w:sz w:val="28"/>
      <w:szCs w:val="20"/>
      <w:u w:val="single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5F2AE4"/>
    <w:rPr>
      <w:rFonts w:ascii="Times New Roman" w:eastAsia="Arial Unicode MS" w:hAnsi="Times New Roman" w:cs="Times New Roman"/>
      <w:b/>
      <w:sz w:val="20"/>
      <w:szCs w:val="20"/>
      <w:u w:val="single"/>
      <w:lang w:eastAsia="ru-RU"/>
    </w:rPr>
  </w:style>
  <w:style w:type="paragraph" w:styleId="HTMLPreformatted">
    <w:name w:val="HTML Preformatted"/>
    <w:basedOn w:val="Normal"/>
    <w:link w:val="HTMLPreformattedChar"/>
    <w:uiPriority w:val="99"/>
    <w:rsid w:val="005F2AE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 w:val="ru-RU" w:eastAsia="ru-RU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locked/>
    <w:rsid w:val="005F2AE4"/>
    <w:rPr>
      <w:rFonts w:ascii="Courier New" w:hAnsi="Courier New" w:cs="Times New Roman"/>
      <w:sz w:val="20"/>
      <w:szCs w:val="20"/>
      <w:lang w:val="ru-RU" w:eastAsia="ru-RU"/>
    </w:rPr>
  </w:style>
  <w:style w:type="character" w:styleId="Strong">
    <w:name w:val="Strong"/>
    <w:basedOn w:val="DefaultParagraphFont"/>
    <w:uiPriority w:val="99"/>
    <w:qFormat/>
    <w:rsid w:val="005F2AE4"/>
    <w:rPr>
      <w:rFonts w:ascii="Times New Roman" w:hAnsi="Times New Roman" w:cs="Times New Roman"/>
      <w:b/>
    </w:rPr>
  </w:style>
  <w:style w:type="paragraph" w:styleId="Header">
    <w:name w:val="header"/>
    <w:basedOn w:val="Normal"/>
    <w:link w:val="HeaderChar"/>
    <w:uiPriority w:val="99"/>
    <w:rsid w:val="005F2AE4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HeaderChar">
    <w:name w:val="Header Char"/>
    <w:basedOn w:val="DefaultParagraphFont"/>
    <w:link w:val="Header"/>
    <w:uiPriority w:val="99"/>
    <w:locked/>
    <w:rsid w:val="005F2AE4"/>
    <w:rPr>
      <w:rFonts w:ascii="Times New Roman" w:hAnsi="Times New Roman" w:cs="Times New Roman"/>
      <w:sz w:val="24"/>
      <w:szCs w:val="24"/>
      <w:lang w:eastAsia="ru-RU"/>
    </w:rPr>
  </w:style>
  <w:style w:type="paragraph" w:styleId="BodyText">
    <w:name w:val="Body Text"/>
    <w:basedOn w:val="Normal"/>
    <w:link w:val="BodyTextChar"/>
    <w:uiPriority w:val="99"/>
    <w:rsid w:val="005F2AE4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5F2AE4"/>
    <w:rPr>
      <w:rFonts w:ascii="Calibri" w:hAnsi="Calibri" w:cs="Times New Roman"/>
    </w:rPr>
  </w:style>
  <w:style w:type="paragraph" w:styleId="BodyText3">
    <w:name w:val="Body Text 3"/>
    <w:basedOn w:val="Normal"/>
    <w:link w:val="BodyText3Char"/>
    <w:uiPriority w:val="99"/>
    <w:rsid w:val="005F2AE4"/>
    <w:pPr>
      <w:spacing w:after="0" w:line="240" w:lineRule="auto"/>
      <w:jc w:val="both"/>
    </w:pPr>
    <w:rPr>
      <w:rFonts w:ascii="Times New Roman" w:hAnsi="Times New Roman"/>
      <w:sz w:val="26"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5F2AE4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4">
    <w:name w:val="Знак Знак4"/>
    <w:uiPriority w:val="99"/>
    <w:locked/>
    <w:rsid w:val="00DE210F"/>
    <w:rPr>
      <w:sz w:val="26"/>
      <w:lang w:val="uk-UA" w:eastAsia="ru-RU"/>
    </w:rPr>
  </w:style>
  <w:style w:type="character" w:styleId="PageNumber">
    <w:name w:val="page number"/>
    <w:basedOn w:val="DefaultParagraphFont"/>
    <w:uiPriority w:val="99"/>
    <w:rsid w:val="00DE210F"/>
    <w:rPr>
      <w:rFonts w:cs="Times New Roman"/>
    </w:rPr>
  </w:style>
  <w:style w:type="character" w:customStyle="1" w:styleId="9">
    <w:name w:val="Знак Знак9"/>
    <w:uiPriority w:val="99"/>
    <w:rsid w:val="009C7A49"/>
    <w:rPr>
      <w:rFonts w:eastAsia="Arial Unicode MS"/>
      <w:b/>
      <w:sz w:val="28"/>
      <w:u w:val="single"/>
      <w:lang w:eastAsia="ru-RU"/>
    </w:rPr>
  </w:style>
  <w:style w:type="paragraph" w:customStyle="1" w:styleId="a">
    <w:name w:val="Знак Знак Знак"/>
    <w:basedOn w:val="Normal"/>
    <w:uiPriority w:val="99"/>
    <w:rsid w:val="009C7A49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3">
    <w:name w:val="Знак Знак3"/>
    <w:uiPriority w:val="99"/>
    <w:rsid w:val="00421CE9"/>
    <w:rPr>
      <w:sz w:val="24"/>
      <w:lang w:eastAsia="ru-RU"/>
    </w:rPr>
  </w:style>
  <w:style w:type="character" w:customStyle="1" w:styleId="6">
    <w:name w:val="Знак Знак6"/>
    <w:uiPriority w:val="99"/>
    <w:locked/>
    <w:rsid w:val="00B12C57"/>
    <w:rPr>
      <w:sz w:val="26"/>
      <w:lang w:val="uk-UA" w:eastAsia="ru-RU"/>
    </w:rPr>
  </w:style>
  <w:style w:type="paragraph" w:customStyle="1" w:styleId="rvps6">
    <w:name w:val="rvps6"/>
    <w:basedOn w:val="Normal"/>
    <w:uiPriority w:val="99"/>
    <w:rsid w:val="00B12C57"/>
    <w:pPr>
      <w:spacing w:before="100" w:beforeAutospacing="1" w:after="100" w:afterAutospacing="1" w:line="240" w:lineRule="auto"/>
    </w:pPr>
    <w:rPr>
      <w:rFonts w:ascii="Times New Roman" w:hAnsi="Times New Roman"/>
      <w:color w:val="000000"/>
      <w:sz w:val="24"/>
      <w:szCs w:val="24"/>
      <w:lang w:val="ru-RU" w:eastAsia="ru-RU"/>
    </w:rPr>
  </w:style>
  <w:style w:type="paragraph" w:styleId="Footer">
    <w:name w:val="footer"/>
    <w:basedOn w:val="Normal"/>
    <w:link w:val="FooterChar"/>
    <w:uiPriority w:val="99"/>
    <w:semiHidden/>
    <w:rsid w:val="007766E0"/>
    <w:pPr>
      <w:tabs>
        <w:tab w:val="center" w:pos="4819"/>
        <w:tab w:val="right" w:pos="9639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7766E0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763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1176</TotalTime>
  <Pages>10</Pages>
  <Words>8077</Words>
  <Characters>4604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СТЕПАНЮК</dc:creator>
  <cp:keywords/>
  <dc:description/>
  <cp:lastModifiedBy>Калитюк</cp:lastModifiedBy>
  <cp:revision>27</cp:revision>
  <cp:lastPrinted>2018-07-16T11:49:00Z</cp:lastPrinted>
  <dcterms:created xsi:type="dcterms:W3CDTF">2017-07-06T05:41:00Z</dcterms:created>
  <dcterms:modified xsi:type="dcterms:W3CDTF">2018-07-16T12:22:00Z</dcterms:modified>
</cp:coreProperties>
</file>